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16" w:rsidRPr="00425C16" w:rsidRDefault="00425C16" w:rsidP="00425C16">
      <w:pPr>
        <w:pStyle w:val="Ttulo1"/>
        <w:rPr>
          <w:sz w:val="32"/>
        </w:rPr>
      </w:pPr>
      <w:r w:rsidRPr="00425C16">
        <w:rPr>
          <w:sz w:val="32"/>
        </w:rPr>
        <w:t>Temperatura normal del organismo</w:t>
      </w:r>
    </w:p>
    <w:p w:rsidR="00425C16" w:rsidRPr="00425C16" w:rsidRDefault="00425C16" w:rsidP="00425C16">
      <w:pPr>
        <w:pStyle w:val="Ttulo2"/>
      </w:pPr>
      <w:r w:rsidRPr="00425C16">
        <w:t xml:space="preserve">Temperatura central y temperatura periférica (cutánea). </w:t>
      </w:r>
    </w:p>
    <w:p w:rsidR="002B38C2" w:rsidRPr="00046811" w:rsidRDefault="00425C16" w:rsidP="00046811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046811">
        <w:rPr>
          <w:sz w:val="22"/>
        </w:rPr>
        <w:t xml:space="preserve">La </w:t>
      </w:r>
      <w:r w:rsidRPr="00046811">
        <w:rPr>
          <w:b/>
          <w:sz w:val="22"/>
        </w:rPr>
        <w:t>temperatura</w:t>
      </w:r>
      <w:r w:rsidR="002B38C2" w:rsidRPr="00046811">
        <w:rPr>
          <w:sz w:val="22"/>
        </w:rPr>
        <w:t xml:space="preserve"> </w:t>
      </w:r>
      <w:r w:rsidRPr="00046811">
        <w:rPr>
          <w:sz w:val="22"/>
        </w:rPr>
        <w:t xml:space="preserve">de los tejidos profundos del organismo, o </w:t>
      </w:r>
      <w:r w:rsidRPr="00046811">
        <w:rPr>
          <w:b/>
          <w:sz w:val="22"/>
        </w:rPr>
        <w:t>temperatura «central</w:t>
      </w:r>
      <w:r w:rsidRPr="00046811">
        <w:rPr>
          <w:sz w:val="22"/>
        </w:rPr>
        <w:t xml:space="preserve">», permanece muy constante, con un margen </w:t>
      </w:r>
      <w:r w:rsidRPr="00046811">
        <w:rPr>
          <w:b/>
          <w:sz w:val="22"/>
        </w:rPr>
        <w:t>de ±0,6 °C</w:t>
      </w:r>
      <w:r w:rsidRPr="00046811">
        <w:rPr>
          <w:sz w:val="22"/>
        </w:rPr>
        <w:t>,</w:t>
      </w:r>
      <w:r w:rsidR="002B38C2" w:rsidRPr="00046811">
        <w:rPr>
          <w:sz w:val="22"/>
        </w:rPr>
        <w:t xml:space="preserve"> </w:t>
      </w:r>
      <w:r w:rsidRPr="00046811">
        <w:rPr>
          <w:sz w:val="22"/>
        </w:rPr>
        <w:t xml:space="preserve">salvo cuando sobreviene una enfermedad febril. </w:t>
      </w:r>
    </w:p>
    <w:p w:rsidR="002B38C2" w:rsidRPr="00046811" w:rsidRDefault="00046811" w:rsidP="00046811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046811">
        <w:rPr>
          <w:sz w:val="22"/>
        </w:rPr>
        <w:t>U</w:t>
      </w:r>
      <w:r w:rsidR="00425C16" w:rsidRPr="00046811">
        <w:rPr>
          <w:sz w:val="22"/>
        </w:rPr>
        <w:t xml:space="preserve">na persona desnuda puede exponerse a </w:t>
      </w:r>
      <w:r w:rsidR="00425C16" w:rsidRPr="00046811">
        <w:rPr>
          <w:b/>
          <w:sz w:val="22"/>
        </w:rPr>
        <w:t xml:space="preserve">temperaturas </w:t>
      </w:r>
      <w:r w:rsidRPr="00046811">
        <w:rPr>
          <w:b/>
          <w:sz w:val="22"/>
        </w:rPr>
        <w:t xml:space="preserve">desde </w:t>
      </w:r>
      <w:r w:rsidR="00425C16" w:rsidRPr="00046811">
        <w:rPr>
          <w:b/>
          <w:sz w:val="22"/>
        </w:rPr>
        <w:t xml:space="preserve">13 °C </w:t>
      </w:r>
      <w:r w:rsidRPr="00046811">
        <w:rPr>
          <w:b/>
          <w:sz w:val="22"/>
        </w:rPr>
        <w:t xml:space="preserve">a </w:t>
      </w:r>
      <w:r w:rsidR="00425C16" w:rsidRPr="00046811">
        <w:rPr>
          <w:b/>
          <w:sz w:val="22"/>
        </w:rPr>
        <w:t>54 °C</w:t>
      </w:r>
      <w:r w:rsidR="00425C16" w:rsidRPr="00046811">
        <w:rPr>
          <w:sz w:val="22"/>
        </w:rPr>
        <w:t xml:space="preserve"> con un </w:t>
      </w:r>
      <w:r w:rsidR="00425C16" w:rsidRPr="00046811">
        <w:rPr>
          <w:b/>
          <w:sz w:val="22"/>
        </w:rPr>
        <w:t>aire seco</w:t>
      </w:r>
      <w:r w:rsidR="00425C16" w:rsidRPr="00046811">
        <w:rPr>
          <w:sz w:val="22"/>
        </w:rPr>
        <w:t xml:space="preserve"> y</w:t>
      </w:r>
      <w:r w:rsidR="002B38C2" w:rsidRPr="00046811">
        <w:rPr>
          <w:sz w:val="22"/>
        </w:rPr>
        <w:t xml:space="preserve"> </w:t>
      </w:r>
      <w:r w:rsidR="00425C16" w:rsidRPr="00046811">
        <w:rPr>
          <w:sz w:val="22"/>
        </w:rPr>
        <w:t xml:space="preserve">mantener una temperatura central casi constante. </w:t>
      </w:r>
    </w:p>
    <w:p w:rsidR="002B38C2" w:rsidRPr="00046811" w:rsidRDefault="00425C16" w:rsidP="00046811">
      <w:pPr>
        <w:pStyle w:val="Prrafodelista"/>
        <w:numPr>
          <w:ilvl w:val="0"/>
          <w:numId w:val="1"/>
        </w:numPr>
        <w:ind w:left="360"/>
        <w:rPr>
          <w:b/>
          <w:sz w:val="22"/>
        </w:rPr>
      </w:pPr>
      <w:r w:rsidRPr="00046811">
        <w:rPr>
          <w:b/>
          <w:sz w:val="22"/>
        </w:rPr>
        <w:t>La temperatura de la piel</w:t>
      </w:r>
      <w:r w:rsidRPr="00046811">
        <w:rPr>
          <w:sz w:val="22"/>
        </w:rPr>
        <w:t>, a diferencia de la central,</w:t>
      </w:r>
      <w:r w:rsidR="002B38C2" w:rsidRPr="00046811">
        <w:rPr>
          <w:sz w:val="22"/>
        </w:rPr>
        <w:t xml:space="preserve"> </w:t>
      </w:r>
      <w:r w:rsidRPr="00046811">
        <w:rPr>
          <w:b/>
          <w:sz w:val="22"/>
        </w:rPr>
        <w:t xml:space="preserve">aumenta y desciende con la temperatura del entorno. </w:t>
      </w:r>
    </w:p>
    <w:p w:rsidR="00425C16" w:rsidRPr="00046811" w:rsidRDefault="00425C16" w:rsidP="00046811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046811">
        <w:rPr>
          <w:b/>
          <w:sz w:val="22"/>
        </w:rPr>
        <w:t>La</w:t>
      </w:r>
      <w:r w:rsidR="002B38C2" w:rsidRPr="00046811">
        <w:rPr>
          <w:b/>
          <w:sz w:val="22"/>
        </w:rPr>
        <w:t xml:space="preserve"> </w:t>
      </w:r>
      <w:r w:rsidRPr="00046811">
        <w:rPr>
          <w:b/>
          <w:sz w:val="22"/>
        </w:rPr>
        <w:t>temperatura de la piel</w:t>
      </w:r>
      <w:r w:rsidRPr="00046811">
        <w:rPr>
          <w:sz w:val="22"/>
        </w:rPr>
        <w:t xml:space="preserve"> tiene interés por la capacidad de la piel</w:t>
      </w:r>
      <w:r w:rsidR="002B38C2" w:rsidRPr="00046811">
        <w:rPr>
          <w:sz w:val="22"/>
        </w:rPr>
        <w:t xml:space="preserve"> </w:t>
      </w:r>
      <w:r w:rsidRPr="00046811">
        <w:rPr>
          <w:sz w:val="22"/>
        </w:rPr>
        <w:t>de desprender calor al entorno.</w:t>
      </w:r>
    </w:p>
    <w:p w:rsidR="00425C16" w:rsidRPr="00F87FCD" w:rsidRDefault="00C54CED" w:rsidP="00F87FCD">
      <w:r>
        <w:rPr>
          <w:noProof/>
          <w:lang w:val="es-GT" w:eastAsia="es-GT"/>
        </w:rPr>
        <w:drawing>
          <wp:anchor distT="0" distB="0" distL="114300" distR="114300" simplePos="0" relativeHeight="251658240" behindDoc="0" locked="0" layoutInCell="1" allowOverlap="1" wp14:anchorId="43FEB5F8" wp14:editId="1D97D127">
            <wp:simplePos x="0" y="0"/>
            <wp:positionH relativeFrom="column">
              <wp:posOffset>4257675</wp:posOffset>
            </wp:positionH>
            <wp:positionV relativeFrom="paragraph">
              <wp:posOffset>130175</wp:posOffset>
            </wp:positionV>
            <wp:extent cx="2986405" cy="2305050"/>
            <wp:effectExtent l="0" t="0" r="444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86405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C16" w:rsidRPr="00425C16" w:rsidRDefault="00425C16" w:rsidP="00425C16">
      <w:pPr>
        <w:pStyle w:val="Ttulo2"/>
      </w:pPr>
      <w:r w:rsidRPr="00425C16">
        <w:t>Temperatura central normal.</w:t>
      </w:r>
    </w:p>
    <w:p w:rsidR="00C16232" w:rsidRPr="000C01A5" w:rsidRDefault="00F87FCD" w:rsidP="000C01A5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0C01A5">
        <w:rPr>
          <w:b/>
          <w:sz w:val="22"/>
        </w:rPr>
        <w:t>Un</w:t>
      </w:r>
      <w:r w:rsidR="00425C16" w:rsidRPr="000C01A5">
        <w:rPr>
          <w:b/>
          <w:sz w:val="22"/>
        </w:rPr>
        <w:t xml:space="preserve"> intervalo normal de temperaturas bucales</w:t>
      </w:r>
      <w:r w:rsidR="00425C16" w:rsidRPr="000C01A5">
        <w:rPr>
          <w:sz w:val="22"/>
        </w:rPr>
        <w:t xml:space="preserve">, desde 36 °C hasta más de 37,5 °C. </w:t>
      </w:r>
    </w:p>
    <w:p w:rsidR="00C16232" w:rsidRDefault="00C16232" w:rsidP="000C01A5">
      <w:pPr>
        <w:rPr>
          <w:sz w:val="22"/>
        </w:rPr>
      </w:pPr>
    </w:p>
    <w:p w:rsidR="00425C16" w:rsidRPr="000C01A5" w:rsidRDefault="00425C16" w:rsidP="000C01A5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0C01A5">
        <w:rPr>
          <w:b/>
          <w:sz w:val="22"/>
        </w:rPr>
        <w:t>La temperatura</w:t>
      </w:r>
      <w:r w:rsidR="00C16232" w:rsidRPr="000C01A5">
        <w:rPr>
          <w:b/>
          <w:sz w:val="22"/>
        </w:rPr>
        <w:t xml:space="preserve"> </w:t>
      </w:r>
      <w:r w:rsidRPr="000C01A5">
        <w:rPr>
          <w:b/>
          <w:sz w:val="22"/>
        </w:rPr>
        <w:t>central normal</w:t>
      </w:r>
      <w:r w:rsidRPr="000C01A5">
        <w:rPr>
          <w:sz w:val="22"/>
        </w:rPr>
        <w:t xml:space="preserve"> varia, entre 36,5 y</w:t>
      </w:r>
      <w:r w:rsidR="00C16232" w:rsidRPr="000C01A5">
        <w:rPr>
          <w:sz w:val="22"/>
        </w:rPr>
        <w:t xml:space="preserve"> </w:t>
      </w:r>
      <w:r w:rsidRPr="000C01A5">
        <w:rPr>
          <w:sz w:val="22"/>
        </w:rPr>
        <w:t>37 °C si se mide en la boca y resulta 0</w:t>
      </w:r>
      <w:r w:rsidRPr="000C01A5">
        <w:rPr>
          <w:b/>
          <w:sz w:val="22"/>
        </w:rPr>
        <w:t>,6 °C</w:t>
      </w:r>
      <w:r w:rsidRPr="000C01A5">
        <w:rPr>
          <w:sz w:val="22"/>
        </w:rPr>
        <w:t xml:space="preserve"> más alta si se mide</w:t>
      </w:r>
      <w:r w:rsidR="00C16232" w:rsidRPr="000C01A5">
        <w:rPr>
          <w:sz w:val="22"/>
        </w:rPr>
        <w:t xml:space="preserve"> </w:t>
      </w:r>
      <w:r w:rsidRPr="000C01A5">
        <w:rPr>
          <w:sz w:val="22"/>
        </w:rPr>
        <w:t xml:space="preserve">en el </w:t>
      </w:r>
      <w:r w:rsidRPr="000C01A5">
        <w:rPr>
          <w:b/>
          <w:sz w:val="22"/>
        </w:rPr>
        <w:t>recto</w:t>
      </w:r>
      <w:r w:rsidRPr="000C01A5">
        <w:rPr>
          <w:sz w:val="22"/>
        </w:rPr>
        <w:t>.</w:t>
      </w:r>
    </w:p>
    <w:p w:rsidR="00C16232" w:rsidRPr="00425C16" w:rsidRDefault="00C16232" w:rsidP="000C01A5">
      <w:pPr>
        <w:rPr>
          <w:sz w:val="22"/>
        </w:rPr>
      </w:pPr>
    </w:p>
    <w:p w:rsidR="000C01A5" w:rsidRDefault="00425C16" w:rsidP="000C01A5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0C01A5">
        <w:rPr>
          <w:b/>
          <w:sz w:val="22"/>
        </w:rPr>
        <w:t xml:space="preserve">La temperatura corporal </w:t>
      </w:r>
    </w:p>
    <w:p w:rsidR="000C01A5" w:rsidRDefault="000C01A5" w:rsidP="000C01A5">
      <w:pPr>
        <w:pStyle w:val="Prrafodelista"/>
        <w:numPr>
          <w:ilvl w:val="0"/>
          <w:numId w:val="3"/>
        </w:numPr>
        <w:rPr>
          <w:sz w:val="22"/>
        </w:rPr>
      </w:pPr>
      <w:r>
        <w:rPr>
          <w:sz w:val="22"/>
        </w:rPr>
        <w:t>A</w:t>
      </w:r>
      <w:r w:rsidR="00425C16" w:rsidRPr="000C01A5">
        <w:rPr>
          <w:sz w:val="22"/>
        </w:rPr>
        <w:t xml:space="preserve">umenta con el ejercicio </w:t>
      </w:r>
    </w:p>
    <w:p w:rsidR="00C16232" w:rsidRDefault="000C01A5" w:rsidP="000C01A5">
      <w:pPr>
        <w:pStyle w:val="Prrafodelista"/>
        <w:numPr>
          <w:ilvl w:val="0"/>
          <w:numId w:val="3"/>
        </w:numPr>
        <w:rPr>
          <w:sz w:val="22"/>
        </w:rPr>
      </w:pPr>
      <w:r w:rsidRPr="000C01A5">
        <w:rPr>
          <w:sz w:val="22"/>
        </w:rPr>
        <w:t>V</w:t>
      </w:r>
      <w:r w:rsidR="00425C16" w:rsidRPr="000C01A5">
        <w:rPr>
          <w:sz w:val="22"/>
        </w:rPr>
        <w:t>aría</w:t>
      </w:r>
      <w:r w:rsidR="00C16232" w:rsidRPr="000C01A5">
        <w:rPr>
          <w:sz w:val="22"/>
        </w:rPr>
        <w:t xml:space="preserve"> </w:t>
      </w:r>
      <w:r w:rsidR="00425C16" w:rsidRPr="000C01A5">
        <w:rPr>
          <w:sz w:val="22"/>
        </w:rPr>
        <w:t>con los extremos de temperatura ambiental</w:t>
      </w:r>
    </w:p>
    <w:p w:rsidR="000C01A5" w:rsidRPr="000C01A5" w:rsidRDefault="000C01A5" w:rsidP="000C01A5">
      <w:pPr>
        <w:pStyle w:val="Prrafodelista"/>
        <w:ind w:left="360"/>
        <w:rPr>
          <w:sz w:val="22"/>
        </w:rPr>
      </w:pPr>
    </w:p>
    <w:p w:rsidR="00425C16" w:rsidRPr="000C01A5" w:rsidRDefault="000C01A5" w:rsidP="000C01A5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0C01A5">
        <w:rPr>
          <w:b/>
          <w:sz w:val="22"/>
        </w:rPr>
        <w:t>La</w:t>
      </w:r>
      <w:r w:rsidR="00425C16" w:rsidRPr="000C01A5">
        <w:rPr>
          <w:b/>
          <w:sz w:val="22"/>
        </w:rPr>
        <w:t xml:space="preserve"> temperatura corporal</w:t>
      </w:r>
      <w:r>
        <w:rPr>
          <w:sz w:val="22"/>
        </w:rPr>
        <w:t xml:space="preserve"> </w:t>
      </w:r>
      <w:r w:rsidR="00425C16" w:rsidRPr="000C01A5">
        <w:rPr>
          <w:sz w:val="22"/>
        </w:rPr>
        <w:t xml:space="preserve">puede elevarse hasta </w:t>
      </w:r>
      <w:r w:rsidR="00425C16" w:rsidRPr="000C01A5">
        <w:rPr>
          <w:b/>
          <w:sz w:val="22"/>
        </w:rPr>
        <w:t>38,3-40 °C</w:t>
      </w:r>
      <w:r>
        <w:rPr>
          <w:b/>
          <w:sz w:val="22"/>
        </w:rPr>
        <w:t xml:space="preserve"> </w:t>
      </w:r>
      <w:r>
        <w:rPr>
          <w:sz w:val="22"/>
        </w:rPr>
        <w:t xml:space="preserve">en </w:t>
      </w:r>
      <w:r>
        <w:rPr>
          <w:b/>
          <w:sz w:val="22"/>
        </w:rPr>
        <w:t xml:space="preserve">ejercicio intenso </w:t>
      </w:r>
      <w:r>
        <w:rPr>
          <w:sz w:val="22"/>
        </w:rPr>
        <w:t>o</w:t>
      </w:r>
      <w:r w:rsidR="00425C16" w:rsidRPr="000C01A5">
        <w:rPr>
          <w:sz w:val="22"/>
        </w:rPr>
        <w:t xml:space="preserve"> desciende</w:t>
      </w:r>
      <w:r w:rsidR="00C16232" w:rsidRPr="000C01A5">
        <w:rPr>
          <w:sz w:val="22"/>
        </w:rPr>
        <w:t xml:space="preserve"> </w:t>
      </w:r>
      <w:r w:rsidR="00425C16" w:rsidRPr="000C01A5">
        <w:rPr>
          <w:sz w:val="22"/>
        </w:rPr>
        <w:t xml:space="preserve">por debajo de </w:t>
      </w:r>
      <w:r w:rsidR="00425C16" w:rsidRPr="000C01A5">
        <w:rPr>
          <w:b/>
          <w:sz w:val="22"/>
        </w:rPr>
        <w:t>35,5 °C</w:t>
      </w:r>
      <w:r>
        <w:rPr>
          <w:sz w:val="22"/>
        </w:rPr>
        <w:t xml:space="preserve"> En </w:t>
      </w:r>
      <w:r w:rsidRPr="000C01A5">
        <w:rPr>
          <w:b/>
          <w:sz w:val="22"/>
        </w:rPr>
        <w:t>frío extremo</w:t>
      </w:r>
      <w:r w:rsidR="00425C16" w:rsidRPr="000C01A5">
        <w:rPr>
          <w:sz w:val="22"/>
        </w:rPr>
        <w:t>.</w:t>
      </w:r>
    </w:p>
    <w:p w:rsidR="000C01A5" w:rsidRPr="00481F77" w:rsidRDefault="00481F77" w:rsidP="00481F77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481F77">
        <w:rPr>
          <w:b/>
          <w:sz w:val="22"/>
        </w:rPr>
        <w:t xml:space="preserve">La temperatura corporal aumenta: </w:t>
      </w:r>
      <w:r w:rsidR="00425C16" w:rsidRPr="00481F77">
        <w:rPr>
          <w:sz w:val="22"/>
        </w:rPr>
        <w:t>Si la tasa de producción calorífica del organismo excede la</w:t>
      </w:r>
      <w:r w:rsidR="000C01A5" w:rsidRPr="00481F77">
        <w:rPr>
          <w:sz w:val="22"/>
        </w:rPr>
        <w:t xml:space="preserve"> </w:t>
      </w:r>
      <w:r w:rsidR="00425C16" w:rsidRPr="00481F77">
        <w:rPr>
          <w:sz w:val="22"/>
        </w:rPr>
        <w:t>de la pérdida de calor</w:t>
      </w:r>
      <w:r w:rsidRPr="00481F77">
        <w:rPr>
          <w:sz w:val="22"/>
        </w:rPr>
        <w:t xml:space="preserve"> acumulándose </w:t>
      </w:r>
      <w:r w:rsidR="00425C16" w:rsidRPr="00481F77">
        <w:rPr>
          <w:sz w:val="22"/>
        </w:rPr>
        <w:t>dentro del cuerpo</w:t>
      </w:r>
      <w:r w:rsidRPr="00481F77">
        <w:rPr>
          <w:sz w:val="22"/>
        </w:rPr>
        <w:t>.</w:t>
      </w:r>
      <w:r w:rsidR="000C01A5" w:rsidRPr="00481F77">
        <w:rPr>
          <w:sz w:val="22"/>
        </w:rPr>
        <w:t xml:space="preserve"> </w:t>
      </w:r>
    </w:p>
    <w:p w:rsidR="000C01A5" w:rsidRPr="00481F77" w:rsidRDefault="00481F77" w:rsidP="00481F77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481F77">
        <w:rPr>
          <w:b/>
          <w:sz w:val="22"/>
        </w:rPr>
        <w:t>S</w:t>
      </w:r>
      <w:r w:rsidR="00425C16" w:rsidRPr="00481F77">
        <w:rPr>
          <w:b/>
          <w:sz w:val="22"/>
        </w:rPr>
        <w:t>i la pérdida</w:t>
      </w:r>
      <w:r w:rsidR="000C01A5" w:rsidRPr="00481F77">
        <w:rPr>
          <w:b/>
          <w:sz w:val="22"/>
        </w:rPr>
        <w:t xml:space="preserve"> </w:t>
      </w:r>
      <w:r w:rsidR="00425C16" w:rsidRPr="00481F77">
        <w:rPr>
          <w:b/>
          <w:sz w:val="22"/>
        </w:rPr>
        <w:t>es mayor</w:t>
      </w:r>
      <w:r w:rsidR="00425C16" w:rsidRPr="00481F77">
        <w:rPr>
          <w:sz w:val="22"/>
        </w:rPr>
        <w:t>, descienden el calor y la temperatura corporales.</w:t>
      </w:r>
      <w:r w:rsidR="000C01A5" w:rsidRPr="00481F77">
        <w:rPr>
          <w:sz w:val="22"/>
        </w:rPr>
        <w:t xml:space="preserve"> </w:t>
      </w:r>
    </w:p>
    <w:p w:rsidR="000C01A5" w:rsidRDefault="000C01A5" w:rsidP="00481F77">
      <w:pPr>
        <w:rPr>
          <w:sz w:val="22"/>
        </w:rPr>
      </w:pPr>
    </w:p>
    <w:p w:rsidR="00425C16" w:rsidRPr="00425C16" w:rsidRDefault="00425C16" w:rsidP="00425C16">
      <w:pPr>
        <w:pStyle w:val="Ttulo2"/>
      </w:pPr>
      <w:r w:rsidRPr="00425C16">
        <w:t>Producción de calor</w:t>
      </w:r>
    </w:p>
    <w:p w:rsidR="005E5A36" w:rsidRDefault="00425C16" w:rsidP="005E5A36">
      <w:pPr>
        <w:pStyle w:val="Prrafodelista"/>
        <w:numPr>
          <w:ilvl w:val="0"/>
          <w:numId w:val="5"/>
        </w:numPr>
        <w:rPr>
          <w:sz w:val="22"/>
        </w:rPr>
      </w:pPr>
      <w:r w:rsidRPr="005E5A36">
        <w:rPr>
          <w:b/>
          <w:sz w:val="22"/>
        </w:rPr>
        <w:t>La producción de calor</w:t>
      </w:r>
      <w:r w:rsidRPr="005E5A36">
        <w:rPr>
          <w:sz w:val="22"/>
        </w:rPr>
        <w:t xml:space="preserve"> es uno de los productos intermedios</w:t>
      </w:r>
      <w:r w:rsidR="000C01A5" w:rsidRPr="005E5A36">
        <w:rPr>
          <w:sz w:val="22"/>
        </w:rPr>
        <w:t xml:space="preserve"> </w:t>
      </w:r>
      <w:r w:rsidRPr="005E5A36">
        <w:rPr>
          <w:sz w:val="22"/>
        </w:rPr>
        <w:t xml:space="preserve">más importantes del metabolismo. </w:t>
      </w:r>
    </w:p>
    <w:p w:rsidR="00606233" w:rsidRPr="005E5A36" w:rsidRDefault="00606233" w:rsidP="00606233">
      <w:pPr>
        <w:pStyle w:val="Prrafodelista"/>
        <w:ind w:left="360"/>
        <w:rPr>
          <w:sz w:val="22"/>
        </w:rPr>
      </w:pPr>
    </w:p>
    <w:p w:rsidR="000C01A5" w:rsidRPr="005E5A36" w:rsidRDefault="005E5A36" w:rsidP="005E5A36">
      <w:pPr>
        <w:pStyle w:val="Prrafodelista"/>
        <w:numPr>
          <w:ilvl w:val="0"/>
          <w:numId w:val="5"/>
        </w:numPr>
        <w:rPr>
          <w:b/>
          <w:sz w:val="22"/>
        </w:rPr>
      </w:pPr>
      <w:r w:rsidRPr="005E5A36">
        <w:rPr>
          <w:b/>
          <w:sz w:val="22"/>
        </w:rPr>
        <w:t>T</w:t>
      </w:r>
      <w:r w:rsidR="00425C16" w:rsidRPr="005E5A36">
        <w:rPr>
          <w:b/>
          <w:sz w:val="22"/>
        </w:rPr>
        <w:t xml:space="preserve">asa </w:t>
      </w:r>
      <w:r w:rsidRPr="005E5A36">
        <w:rPr>
          <w:b/>
          <w:sz w:val="22"/>
        </w:rPr>
        <w:t>metabólica</w:t>
      </w:r>
      <w:r w:rsidR="00425C16" w:rsidRPr="005E5A36">
        <w:rPr>
          <w:b/>
          <w:sz w:val="22"/>
        </w:rPr>
        <w:t xml:space="preserve"> del organismo</w:t>
      </w:r>
      <w:r w:rsidRPr="005E5A36">
        <w:rPr>
          <w:b/>
          <w:sz w:val="22"/>
        </w:rPr>
        <w:t>:</w:t>
      </w:r>
      <w:r w:rsidR="00425C16" w:rsidRPr="005E5A36">
        <w:rPr>
          <w:b/>
          <w:sz w:val="22"/>
        </w:rPr>
        <w:t xml:space="preserve"> </w:t>
      </w:r>
    </w:p>
    <w:p w:rsidR="000C01A5" w:rsidRPr="005E5A36" w:rsidRDefault="005E5A36" w:rsidP="00924FBA">
      <w:pPr>
        <w:pStyle w:val="Prrafodelista"/>
        <w:numPr>
          <w:ilvl w:val="0"/>
          <w:numId w:val="6"/>
        </w:numPr>
        <w:rPr>
          <w:sz w:val="22"/>
        </w:rPr>
      </w:pPr>
      <w:r>
        <w:rPr>
          <w:b/>
          <w:sz w:val="22"/>
        </w:rPr>
        <w:t>T</w:t>
      </w:r>
      <w:r w:rsidR="00425C16" w:rsidRPr="005E5A36">
        <w:rPr>
          <w:b/>
          <w:sz w:val="22"/>
        </w:rPr>
        <w:t xml:space="preserve">asa </w:t>
      </w:r>
      <w:r w:rsidRPr="005E5A36">
        <w:rPr>
          <w:b/>
          <w:sz w:val="22"/>
        </w:rPr>
        <w:t>metabólica</w:t>
      </w:r>
      <w:r w:rsidR="00425C16" w:rsidRPr="005E5A36">
        <w:rPr>
          <w:b/>
          <w:sz w:val="22"/>
        </w:rPr>
        <w:t xml:space="preserve"> </w:t>
      </w:r>
      <w:r w:rsidRPr="005E5A36">
        <w:rPr>
          <w:b/>
          <w:sz w:val="22"/>
        </w:rPr>
        <w:t>basa</w:t>
      </w:r>
      <w:r w:rsidRPr="005E5A36">
        <w:rPr>
          <w:sz w:val="22"/>
        </w:rPr>
        <w:t>l</w:t>
      </w:r>
      <w:r w:rsidR="000C01A5" w:rsidRPr="005E5A36">
        <w:rPr>
          <w:sz w:val="22"/>
        </w:rPr>
        <w:t xml:space="preserve"> </w:t>
      </w:r>
      <w:r w:rsidR="00425C16" w:rsidRPr="005E5A36">
        <w:rPr>
          <w:sz w:val="22"/>
        </w:rPr>
        <w:t xml:space="preserve">de todas las células corporales; </w:t>
      </w:r>
    </w:p>
    <w:p w:rsidR="000C01A5" w:rsidRPr="005E5A36" w:rsidRDefault="005E5A36" w:rsidP="00924FBA">
      <w:pPr>
        <w:pStyle w:val="Prrafodelista"/>
        <w:numPr>
          <w:ilvl w:val="0"/>
          <w:numId w:val="6"/>
        </w:numPr>
        <w:rPr>
          <w:sz w:val="22"/>
        </w:rPr>
      </w:pPr>
      <w:r>
        <w:rPr>
          <w:b/>
          <w:sz w:val="22"/>
        </w:rPr>
        <w:t>T</w:t>
      </w:r>
      <w:r w:rsidR="00425C16" w:rsidRPr="005E5A36">
        <w:rPr>
          <w:b/>
          <w:sz w:val="22"/>
        </w:rPr>
        <w:t>asa extra del metabolismo</w:t>
      </w:r>
      <w:r w:rsidR="000C01A5" w:rsidRPr="005E5A36">
        <w:rPr>
          <w:sz w:val="22"/>
        </w:rPr>
        <w:t xml:space="preserve"> </w:t>
      </w:r>
      <w:r w:rsidR="00425C16" w:rsidRPr="005E5A36">
        <w:rPr>
          <w:sz w:val="22"/>
        </w:rPr>
        <w:t>por actividad muscular, incluidas contracciones</w:t>
      </w:r>
      <w:r w:rsidR="000C01A5" w:rsidRPr="005E5A36">
        <w:rPr>
          <w:sz w:val="22"/>
        </w:rPr>
        <w:t xml:space="preserve"> </w:t>
      </w:r>
      <w:r w:rsidR="00425C16" w:rsidRPr="005E5A36">
        <w:rPr>
          <w:sz w:val="22"/>
        </w:rPr>
        <w:t xml:space="preserve">musculares por </w:t>
      </w:r>
      <w:r w:rsidR="00425C16" w:rsidRPr="005E5A36">
        <w:rPr>
          <w:b/>
          <w:sz w:val="22"/>
        </w:rPr>
        <w:t>tiritona</w:t>
      </w:r>
      <w:r w:rsidR="00425C16" w:rsidRPr="005E5A36">
        <w:rPr>
          <w:sz w:val="22"/>
        </w:rPr>
        <w:t xml:space="preserve">; </w:t>
      </w:r>
    </w:p>
    <w:p w:rsidR="000C01A5" w:rsidRPr="005E5A36" w:rsidRDefault="005E5A36" w:rsidP="00924FBA">
      <w:pPr>
        <w:pStyle w:val="Prrafodelista"/>
        <w:numPr>
          <w:ilvl w:val="0"/>
          <w:numId w:val="6"/>
        </w:numPr>
        <w:rPr>
          <w:sz w:val="22"/>
        </w:rPr>
      </w:pPr>
      <w:r w:rsidRPr="005E5A36">
        <w:rPr>
          <w:b/>
          <w:sz w:val="22"/>
        </w:rPr>
        <w:t>M</w:t>
      </w:r>
      <w:r w:rsidR="00425C16" w:rsidRPr="005E5A36">
        <w:rPr>
          <w:b/>
          <w:sz w:val="22"/>
        </w:rPr>
        <w:t>etabolismo</w:t>
      </w:r>
      <w:r w:rsidR="000C01A5" w:rsidRPr="005E5A36">
        <w:rPr>
          <w:sz w:val="22"/>
        </w:rPr>
        <w:t xml:space="preserve"> </w:t>
      </w:r>
      <w:r w:rsidR="00425C16" w:rsidRPr="005E5A36">
        <w:rPr>
          <w:b/>
          <w:sz w:val="22"/>
        </w:rPr>
        <w:t xml:space="preserve">por el efecto de </w:t>
      </w:r>
      <w:r>
        <w:rPr>
          <w:b/>
          <w:sz w:val="22"/>
        </w:rPr>
        <w:t xml:space="preserve">hormonas </w:t>
      </w:r>
      <w:r w:rsidRPr="005E5A36">
        <w:rPr>
          <w:sz w:val="22"/>
        </w:rPr>
        <w:t>como</w:t>
      </w:r>
      <w:r>
        <w:rPr>
          <w:b/>
          <w:sz w:val="22"/>
        </w:rPr>
        <w:t xml:space="preserve"> </w:t>
      </w:r>
      <w:r w:rsidR="00425C16" w:rsidRPr="005E5A36">
        <w:rPr>
          <w:sz w:val="22"/>
        </w:rPr>
        <w:t xml:space="preserve">la </w:t>
      </w:r>
      <w:r w:rsidR="00425C16" w:rsidRPr="005E5A36">
        <w:rPr>
          <w:b/>
          <w:sz w:val="22"/>
        </w:rPr>
        <w:t>tiroxina</w:t>
      </w:r>
      <w:r>
        <w:rPr>
          <w:sz w:val="22"/>
        </w:rPr>
        <w:t xml:space="preserve"> </w:t>
      </w:r>
      <w:r w:rsidR="00425C16" w:rsidRPr="005E5A36">
        <w:rPr>
          <w:sz w:val="22"/>
        </w:rPr>
        <w:t>y en menor</w:t>
      </w:r>
      <w:r w:rsidR="000C01A5" w:rsidRPr="005E5A36">
        <w:rPr>
          <w:sz w:val="22"/>
        </w:rPr>
        <w:t xml:space="preserve"> </w:t>
      </w:r>
      <w:r w:rsidR="00425C16" w:rsidRPr="005E5A36">
        <w:rPr>
          <w:sz w:val="22"/>
        </w:rPr>
        <w:t xml:space="preserve">grado, hormona de </w:t>
      </w:r>
      <w:r w:rsidR="00425C16" w:rsidRPr="005E5A36">
        <w:rPr>
          <w:b/>
          <w:sz w:val="22"/>
        </w:rPr>
        <w:t>crecimiento</w:t>
      </w:r>
      <w:r w:rsidR="000C01A5" w:rsidRPr="005E5A36">
        <w:rPr>
          <w:b/>
          <w:sz w:val="22"/>
        </w:rPr>
        <w:t xml:space="preserve"> </w:t>
      </w:r>
      <w:r w:rsidR="00425C16" w:rsidRPr="005E5A36">
        <w:rPr>
          <w:b/>
          <w:sz w:val="22"/>
        </w:rPr>
        <w:t>y testosterona</w:t>
      </w:r>
      <w:r w:rsidR="00425C16" w:rsidRPr="005E5A36">
        <w:rPr>
          <w:sz w:val="22"/>
        </w:rPr>
        <w:t xml:space="preserve"> sobre las células; </w:t>
      </w:r>
    </w:p>
    <w:p w:rsidR="000C01A5" w:rsidRPr="005E5A36" w:rsidRDefault="005E5A36" w:rsidP="00924FBA">
      <w:pPr>
        <w:pStyle w:val="Prrafodelista"/>
        <w:numPr>
          <w:ilvl w:val="0"/>
          <w:numId w:val="6"/>
        </w:numPr>
        <w:rPr>
          <w:sz w:val="22"/>
        </w:rPr>
      </w:pPr>
      <w:r w:rsidRPr="005E5A36">
        <w:rPr>
          <w:b/>
          <w:sz w:val="22"/>
        </w:rPr>
        <w:t>M</w:t>
      </w:r>
      <w:r w:rsidR="00425C16" w:rsidRPr="005E5A36">
        <w:rPr>
          <w:b/>
          <w:sz w:val="22"/>
        </w:rPr>
        <w:t>etabolismo extra</w:t>
      </w:r>
      <w:r w:rsidR="00425C16" w:rsidRPr="005E5A36">
        <w:rPr>
          <w:sz w:val="22"/>
        </w:rPr>
        <w:t xml:space="preserve"> por el efecto de la </w:t>
      </w:r>
      <w:r w:rsidR="00425C16" w:rsidRPr="005E5A36">
        <w:rPr>
          <w:b/>
          <w:sz w:val="22"/>
        </w:rPr>
        <w:t>adrenalina</w:t>
      </w:r>
      <w:r w:rsidR="00425C16" w:rsidRPr="005E5A36">
        <w:rPr>
          <w:sz w:val="22"/>
        </w:rPr>
        <w:t xml:space="preserve">, la </w:t>
      </w:r>
      <w:r w:rsidR="00425C16" w:rsidRPr="005E5A36">
        <w:rPr>
          <w:b/>
          <w:sz w:val="22"/>
        </w:rPr>
        <w:t>noradrenalina</w:t>
      </w:r>
      <w:r w:rsidR="00425C16" w:rsidRPr="005E5A36">
        <w:rPr>
          <w:sz w:val="22"/>
        </w:rPr>
        <w:t xml:space="preserve"> y la</w:t>
      </w:r>
      <w:r w:rsidR="000C01A5" w:rsidRPr="005E5A36">
        <w:rPr>
          <w:sz w:val="22"/>
        </w:rPr>
        <w:t xml:space="preserve"> </w:t>
      </w:r>
      <w:r w:rsidR="00425C16" w:rsidRPr="005E5A36">
        <w:rPr>
          <w:b/>
          <w:sz w:val="22"/>
        </w:rPr>
        <w:t>estimulación simpática</w:t>
      </w:r>
      <w:r w:rsidR="00425C16" w:rsidRPr="005E5A36">
        <w:rPr>
          <w:sz w:val="22"/>
        </w:rPr>
        <w:t xml:space="preserve"> sobre las células; </w:t>
      </w:r>
    </w:p>
    <w:p w:rsidR="000C01A5" w:rsidRPr="005E5A36" w:rsidRDefault="005E5A36" w:rsidP="00924FBA">
      <w:pPr>
        <w:pStyle w:val="Prrafodelista"/>
        <w:numPr>
          <w:ilvl w:val="0"/>
          <w:numId w:val="6"/>
        </w:numPr>
        <w:rPr>
          <w:sz w:val="22"/>
        </w:rPr>
      </w:pPr>
      <w:r w:rsidRPr="005E5A36">
        <w:rPr>
          <w:b/>
          <w:sz w:val="22"/>
        </w:rPr>
        <w:t>M</w:t>
      </w:r>
      <w:r w:rsidR="00425C16" w:rsidRPr="005E5A36">
        <w:rPr>
          <w:b/>
          <w:sz w:val="22"/>
        </w:rPr>
        <w:t>etabolismo adicional</w:t>
      </w:r>
      <w:r w:rsidR="000C01A5" w:rsidRPr="005E5A36">
        <w:rPr>
          <w:sz w:val="22"/>
        </w:rPr>
        <w:t xml:space="preserve"> </w:t>
      </w:r>
      <w:r w:rsidR="00425C16" w:rsidRPr="005E5A36">
        <w:rPr>
          <w:sz w:val="22"/>
        </w:rPr>
        <w:t xml:space="preserve">por la </w:t>
      </w:r>
      <w:r w:rsidR="00425C16" w:rsidRPr="005E5A36">
        <w:rPr>
          <w:b/>
          <w:sz w:val="22"/>
        </w:rPr>
        <w:t>actividad química</w:t>
      </w:r>
      <w:r w:rsidR="00425C16" w:rsidRPr="005E5A36">
        <w:rPr>
          <w:sz w:val="22"/>
        </w:rPr>
        <w:t xml:space="preserve"> de las </w:t>
      </w:r>
      <w:r w:rsidR="00425C16" w:rsidRPr="005E5A36">
        <w:rPr>
          <w:b/>
          <w:sz w:val="22"/>
        </w:rPr>
        <w:t>células</w:t>
      </w:r>
      <w:r w:rsidR="00425C16" w:rsidRPr="005E5A36">
        <w:rPr>
          <w:sz w:val="22"/>
        </w:rPr>
        <w:t>, sobre todo cuando aumenta la temperatura celular,</w:t>
      </w:r>
    </w:p>
    <w:p w:rsidR="00F34B29" w:rsidRPr="005E5A36" w:rsidRDefault="005E5A36" w:rsidP="00924FBA">
      <w:pPr>
        <w:pStyle w:val="Prrafodelista"/>
        <w:numPr>
          <w:ilvl w:val="0"/>
          <w:numId w:val="6"/>
        </w:numPr>
        <w:rPr>
          <w:sz w:val="22"/>
        </w:rPr>
      </w:pPr>
      <w:r w:rsidRPr="005E5A36">
        <w:rPr>
          <w:b/>
          <w:sz w:val="22"/>
        </w:rPr>
        <w:t>M</w:t>
      </w:r>
      <w:r w:rsidR="00425C16" w:rsidRPr="005E5A36">
        <w:rPr>
          <w:b/>
          <w:sz w:val="22"/>
        </w:rPr>
        <w:t>etabolismo adicional</w:t>
      </w:r>
      <w:r w:rsidR="00425C16" w:rsidRPr="005E5A36">
        <w:rPr>
          <w:sz w:val="22"/>
        </w:rPr>
        <w:t xml:space="preserve"> necesario para la </w:t>
      </w:r>
      <w:r w:rsidR="00425C16" w:rsidRPr="005E5A36">
        <w:rPr>
          <w:b/>
          <w:sz w:val="22"/>
        </w:rPr>
        <w:t>digestión, absorción</w:t>
      </w:r>
      <w:r w:rsidR="000C01A5" w:rsidRPr="005E5A36">
        <w:rPr>
          <w:sz w:val="22"/>
        </w:rPr>
        <w:t xml:space="preserve"> </w:t>
      </w:r>
      <w:r w:rsidR="00425C16" w:rsidRPr="005E5A36">
        <w:rPr>
          <w:b/>
          <w:sz w:val="22"/>
        </w:rPr>
        <w:t>y almacenamiento</w:t>
      </w:r>
      <w:r w:rsidR="00425C16" w:rsidRPr="005E5A36">
        <w:rPr>
          <w:sz w:val="22"/>
        </w:rPr>
        <w:t xml:space="preserve"> de los alimentos (efecto termógeno</w:t>
      </w:r>
      <w:r w:rsidR="000C01A5" w:rsidRPr="005E5A36">
        <w:rPr>
          <w:sz w:val="22"/>
        </w:rPr>
        <w:t xml:space="preserve"> </w:t>
      </w:r>
      <w:r w:rsidR="00425C16" w:rsidRPr="005E5A36">
        <w:rPr>
          <w:sz w:val="22"/>
        </w:rPr>
        <w:t>de los alimentos).</w:t>
      </w:r>
    </w:p>
    <w:p w:rsidR="00733965" w:rsidRDefault="00733965" w:rsidP="00733965">
      <w:pPr>
        <w:rPr>
          <w:sz w:val="22"/>
        </w:rPr>
      </w:pPr>
    </w:p>
    <w:p w:rsidR="00425C16" w:rsidRPr="00425C16" w:rsidRDefault="00425C16" w:rsidP="00425C16">
      <w:pPr>
        <w:pStyle w:val="Ttulo2"/>
      </w:pPr>
      <w:r w:rsidRPr="00425C16">
        <w:t>Pérdida de calor</w:t>
      </w:r>
    </w:p>
    <w:p w:rsidR="00EC3FC3" w:rsidRDefault="009A5048" w:rsidP="00924FBA">
      <w:pPr>
        <w:pStyle w:val="Prrafodelista"/>
        <w:numPr>
          <w:ilvl w:val="0"/>
          <w:numId w:val="7"/>
        </w:numPr>
        <w:ind w:left="360"/>
        <w:rPr>
          <w:sz w:val="22"/>
        </w:rPr>
      </w:pPr>
      <w:r w:rsidRPr="009A5048">
        <w:rPr>
          <w:b/>
          <w:sz w:val="22"/>
        </w:rPr>
        <w:t>E</w:t>
      </w:r>
      <w:r w:rsidR="00425C16" w:rsidRPr="009A5048">
        <w:rPr>
          <w:b/>
          <w:sz w:val="22"/>
        </w:rPr>
        <w:t>l calor producido en el org</w:t>
      </w:r>
      <w:r w:rsidR="00425C16" w:rsidRPr="00EC3FC3">
        <w:rPr>
          <w:sz w:val="22"/>
        </w:rPr>
        <w:t xml:space="preserve"> se genera en</w:t>
      </w:r>
      <w:r w:rsidR="00EC3FC3" w:rsidRPr="00EC3FC3">
        <w:rPr>
          <w:sz w:val="22"/>
        </w:rPr>
        <w:t xml:space="preserve"> </w:t>
      </w:r>
      <w:r w:rsidR="00425C16" w:rsidRPr="00EC3FC3">
        <w:rPr>
          <w:sz w:val="22"/>
        </w:rPr>
        <w:t xml:space="preserve">los órganos profundos, en particular, </w:t>
      </w:r>
      <w:r w:rsidR="00425C16" w:rsidRPr="009A5048">
        <w:rPr>
          <w:b/>
          <w:sz w:val="22"/>
        </w:rPr>
        <w:t>hígado, el cerebro</w:t>
      </w:r>
      <w:r w:rsidR="00EC3FC3" w:rsidRPr="009A5048">
        <w:rPr>
          <w:b/>
          <w:sz w:val="22"/>
        </w:rPr>
        <w:t xml:space="preserve"> </w:t>
      </w:r>
      <w:r w:rsidR="00425C16" w:rsidRPr="009A5048">
        <w:rPr>
          <w:b/>
          <w:sz w:val="22"/>
        </w:rPr>
        <w:t>y el corazón</w:t>
      </w:r>
      <w:r w:rsidR="00425C16" w:rsidRPr="00EC3FC3">
        <w:rPr>
          <w:sz w:val="22"/>
        </w:rPr>
        <w:t xml:space="preserve">, y </w:t>
      </w:r>
      <w:r w:rsidR="00425C16" w:rsidRPr="009A5048">
        <w:rPr>
          <w:b/>
          <w:sz w:val="22"/>
        </w:rPr>
        <w:t>músculos esqueléticos</w:t>
      </w:r>
      <w:r w:rsidR="00425C16" w:rsidRPr="00EC3FC3">
        <w:rPr>
          <w:sz w:val="22"/>
        </w:rPr>
        <w:t xml:space="preserve"> durante</w:t>
      </w:r>
      <w:r w:rsidR="00EC3FC3" w:rsidRPr="00EC3FC3">
        <w:rPr>
          <w:sz w:val="22"/>
        </w:rPr>
        <w:t xml:space="preserve"> </w:t>
      </w:r>
      <w:r w:rsidR="00425C16" w:rsidRPr="00EC3FC3">
        <w:rPr>
          <w:sz w:val="22"/>
        </w:rPr>
        <w:t xml:space="preserve">el ejercicio. </w:t>
      </w:r>
    </w:p>
    <w:p w:rsidR="00606233" w:rsidRDefault="00606233" w:rsidP="00606233">
      <w:pPr>
        <w:pStyle w:val="Prrafodelista"/>
        <w:ind w:left="360"/>
        <w:rPr>
          <w:sz w:val="22"/>
        </w:rPr>
      </w:pPr>
    </w:p>
    <w:p w:rsidR="00EC3FC3" w:rsidRPr="00EC3FC3" w:rsidRDefault="009A5048" w:rsidP="00924FBA">
      <w:pPr>
        <w:pStyle w:val="Prrafodelista"/>
        <w:numPr>
          <w:ilvl w:val="0"/>
          <w:numId w:val="7"/>
        </w:numPr>
        <w:ind w:left="360"/>
        <w:rPr>
          <w:sz w:val="22"/>
        </w:rPr>
      </w:pPr>
      <w:r>
        <w:rPr>
          <w:sz w:val="22"/>
        </w:rPr>
        <w:t>P</w:t>
      </w:r>
      <w:r w:rsidR="00425C16" w:rsidRPr="00EC3FC3">
        <w:rPr>
          <w:sz w:val="22"/>
        </w:rPr>
        <w:t xml:space="preserve">asa de los </w:t>
      </w:r>
      <w:r w:rsidR="00425C16" w:rsidRPr="009A5048">
        <w:rPr>
          <w:b/>
          <w:sz w:val="22"/>
        </w:rPr>
        <w:t>órganos y tejidos</w:t>
      </w:r>
      <w:r w:rsidR="00EC3FC3" w:rsidRPr="009A5048">
        <w:rPr>
          <w:b/>
          <w:sz w:val="22"/>
        </w:rPr>
        <w:t xml:space="preserve"> </w:t>
      </w:r>
      <w:r w:rsidR="00425C16" w:rsidRPr="009A5048">
        <w:rPr>
          <w:b/>
          <w:sz w:val="22"/>
        </w:rPr>
        <w:t xml:space="preserve">profundos </w:t>
      </w:r>
      <w:r w:rsidR="00425C16" w:rsidRPr="009A5048">
        <w:rPr>
          <w:sz w:val="22"/>
        </w:rPr>
        <w:t>hacia la</w:t>
      </w:r>
      <w:r w:rsidR="00425C16" w:rsidRPr="009A5048">
        <w:rPr>
          <w:b/>
          <w:sz w:val="22"/>
        </w:rPr>
        <w:t xml:space="preserve"> piel</w:t>
      </w:r>
      <w:r w:rsidR="00425C16" w:rsidRPr="00EC3FC3">
        <w:rPr>
          <w:sz w:val="22"/>
        </w:rPr>
        <w:t xml:space="preserve">, donde se pierde hacia la </w:t>
      </w:r>
      <w:r w:rsidR="00425C16" w:rsidRPr="009A5048">
        <w:rPr>
          <w:b/>
          <w:sz w:val="22"/>
        </w:rPr>
        <w:t>atmósfera</w:t>
      </w:r>
      <w:r w:rsidR="00EC3FC3" w:rsidRPr="00EC3FC3">
        <w:rPr>
          <w:sz w:val="22"/>
        </w:rPr>
        <w:t xml:space="preserve"> </w:t>
      </w:r>
      <w:r w:rsidR="00425C16" w:rsidRPr="00EC3FC3">
        <w:rPr>
          <w:sz w:val="22"/>
        </w:rPr>
        <w:t xml:space="preserve">y el </w:t>
      </w:r>
      <w:r w:rsidR="00425C16" w:rsidRPr="009A5048">
        <w:rPr>
          <w:b/>
          <w:sz w:val="22"/>
        </w:rPr>
        <w:t>entorno</w:t>
      </w:r>
      <w:r w:rsidR="00425C16" w:rsidRPr="00EC3FC3">
        <w:rPr>
          <w:sz w:val="22"/>
        </w:rPr>
        <w:t xml:space="preserve">. </w:t>
      </w:r>
    </w:p>
    <w:p w:rsidR="00606233" w:rsidRPr="00606233" w:rsidRDefault="00606233" w:rsidP="00606233">
      <w:pPr>
        <w:pStyle w:val="Prrafodelista"/>
        <w:ind w:left="360"/>
        <w:rPr>
          <w:sz w:val="22"/>
        </w:rPr>
      </w:pPr>
    </w:p>
    <w:p w:rsidR="00EC3FC3" w:rsidRPr="00EC3FC3" w:rsidRDefault="009A5048" w:rsidP="00924FBA">
      <w:pPr>
        <w:pStyle w:val="Prrafodelista"/>
        <w:numPr>
          <w:ilvl w:val="0"/>
          <w:numId w:val="7"/>
        </w:numPr>
        <w:ind w:left="360"/>
        <w:rPr>
          <w:sz w:val="22"/>
        </w:rPr>
      </w:pPr>
      <w:r w:rsidRPr="009A5048">
        <w:rPr>
          <w:b/>
          <w:sz w:val="22"/>
        </w:rPr>
        <w:lastRenderedPageBreak/>
        <w:t>L</w:t>
      </w:r>
      <w:r w:rsidR="00425C16" w:rsidRPr="009A5048">
        <w:rPr>
          <w:b/>
          <w:sz w:val="22"/>
        </w:rPr>
        <w:t>a velocidad a la que desaparece</w:t>
      </w:r>
      <w:r w:rsidR="00EC3FC3" w:rsidRPr="00EC3FC3">
        <w:rPr>
          <w:sz w:val="22"/>
        </w:rPr>
        <w:t xml:space="preserve"> </w:t>
      </w:r>
      <w:r w:rsidR="00425C16" w:rsidRPr="00EC3FC3">
        <w:rPr>
          <w:sz w:val="22"/>
        </w:rPr>
        <w:t xml:space="preserve">el calor depende casi en exclusiva de dos factores: </w:t>
      </w:r>
    </w:p>
    <w:p w:rsidR="00EC3FC3" w:rsidRPr="00EC3FC3" w:rsidRDefault="009A5048" w:rsidP="00924FBA">
      <w:pPr>
        <w:pStyle w:val="Prrafodelista"/>
        <w:numPr>
          <w:ilvl w:val="0"/>
          <w:numId w:val="8"/>
        </w:numPr>
        <w:rPr>
          <w:sz w:val="22"/>
        </w:rPr>
      </w:pPr>
      <w:r w:rsidRPr="009A5048">
        <w:rPr>
          <w:b/>
          <w:sz w:val="22"/>
        </w:rPr>
        <w:t>L</w:t>
      </w:r>
      <w:r w:rsidR="00425C16" w:rsidRPr="009A5048">
        <w:rPr>
          <w:b/>
          <w:sz w:val="22"/>
        </w:rPr>
        <w:t>a</w:t>
      </w:r>
      <w:r w:rsidR="00EC3FC3" w:rsidRPr="009A5048">
        <w:rPr>
          <w:b/>
          <w:sz w:val="22"/>
        </w:rPr>
        <w:t xml:space="preserve"> </w:t>
      </w:r>
      <w:r w:rsidR="00425C16" w:rsidRPr="009A5048">
        <w:rPr>
          <w:b/>
          <w:sz w:val="22"/>
        </w:rPr>
        <w:t>rapidez</w:t>
      </w:r>
      <w:r w:rsidR="00425C16" w:rsidRPr="00EC3FC3">
        <w:rPr>
          <w:sz w:val="22"/>
        </w:rPr>
        <w:t xml:space="preserve"> con la que se </w:t>
      </w:r>
      <w:r w:rsidR="00425C16" w:rsidRPr="009A5048">
        <w:rPr>
          <w:b/>
          <w:sz w:val="22"/>
        </w:rPr>
        <w:t>transporte el calor</w:t>
      </w:r>
      <w:r w:rsidR="00425C16" w:rsidRPr="00EC3FC3">
        <w:rPr>
          <w:sz w:val="22"/>
        </w:rPr>
        <w:t xml:space="preserve"> desde el lugar de</w:t>
      </w:r>
      <w:r w:rsidR="00EC3FC3" w:rsidRPr="00EC3FC3">
        <w:rPr>
          <w:sz w:val="22"/>
        </w:rPr>
        <w:t xml:space="preserve"> </w:t>
      </w:r>
      <w:r w:rsidR="00425C16" w:rsidRPr="00EC3FC3">
        <w:rPr>
          <w:sz w:val="22"/>
        </w:rPr>
        <w:t xml:space="preserve">producción dentro del organismo hacia la piel </w:t>
      </w:r>
    </w:p>
    <w:p w:rsidR="00425C16" w:rsidRPr="00EC3FC3" w:rsidRDefault="009A5048" w:rsidP="00924FBA">
      <w:pPr>
        <w:pStyle w:val="Prrafodelista"/>
        <w:numPr>
          <w:ilvl w:val="0"/>
          <w:numId w:val="8"/>
        </w:numPr>
        <w:rPr>
          <w:sz w:val="22"/>
        </w:rPr>
      </w:pPr>
      <w:r w:rsidRPr="009A5048">
        <w:rPr>
          <w:b/>
          <w:sz w:val="22"/>
        </w:rPr>
        <w:t>L</w:t>
      </w:r>
      <w:r w:rsidR="00425C16" w:rsidRPr="009A5048">
        <w:rPr>
          <w:b/>
          <w:sz w:val="22"/>
        </w:rPr>
        <w:t>a rapidez</w:t>
      </w:r>
      <w:r w:rsidR="00EC3FC3" w:rsidRPr="00EC3FC3">
        <w:rPr>
          <w:sz w:val="22"/>
        </w:rPr>
        <w:t xml:space="preserve"> </w:t>
      </w:r>
      <w:r w:rsidR="00425C16" w:rsidRPr="00EC3FC3">
        <w:rPr>
          <w:sz w:val="22"/>
        </w:rPr>
        <w:t xml:space="preserve">con que la </w:t>
      </w:r>
      <w:r w:rsidR="00425C16" w:rsidRPr="009A5048">
        <w:rPr>
          <w:b/>
          <w:sz w:val="22"/>
        </w:rPr>
        <w:t>piel ceda el calor</w:t>
      </w:r>
      <w:r w:rsidR="00425C16" w:rsidRPr="00EC3FC3">
        <w:rPr>
          <w:sz w:val="22"/>
        </w:rPr>
        <w:t xml:space="preserve"> al entorno. </w:t>
      </w:r>
    </w:p>
    <w:p w:rsidR="00425C16" w:rsidRDefault="00425C16" w:rsidP="00425C16">
      <w:pPr>
        <w:rPr>
          <w:sz w:val="22"/>
        </w:rPr>
      </w:pPr>
    </w:p>
    <w:p w:rsidR="00425C16" w:rsidRPr="00425C16" w:rsidRDefault="00425C16" w:rsidP="00425C16">
      <w:pPr>
        <w:pStyle w:val="Ttulo2"/>
      </w:pPr>
      <w:r w:rsidRPr="00425C16">
        <w:t>Sistema aislante del organismo</w:t>
      </w:r>
    </w:p>
    <w:p w:rsidR="009452FC" w:rsidRPr="00562AB5" w:rsidRDefault="00425C16" w:rsidP="00924FBA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562AB5">
        <w:rPr>
          <w:b/>
          <w:sz w:val="22"/>
        </w:rPr>
        <w:t>La piel, los tejidos subcutáneos y</w:t>
      </w:r>
      <w:r w:rsidR="00C324A0" w:rsidRPr="00562AB5">
        <w:rPr>
          <w:b/>
          <w:sz w:val="22"/>
        </w:rPr>
        <w:t xml:space="preserve"> </w:t>
      </w:r>
      <w:r w:rsidRPr="00562AB5">
        <w:rPr>
          <w:b/>
          <w:sz w:val="22"/>
        </w:rPr>
        <w:t>la grasa</w:t>
      </w:r>
      <w:r w:rsidR="00723F24" w:rsidRPr="00562AB5">
        <w:rPr>
          <w:b/>
          <w:sz w:val="22"/>
        </w:rPr>
        <w:t xml:space="preserve"> </w:t>
      </w:r>
      <w:r w:rsidRPr="00562AB5">
        <w:rPr>
          <w:sz w:val="22"/>
        </w:rPr>
        <w:t>de</w:t>
      </w:r>
      <w:r w:rsidR="009452FC" w:rsidRPr="00562AB5">
        <w:rPr>
          <w:sz w:val="22"/>
        </w:rPr>
        <w:t xml:space="preserve"> </w:t>
      </w:r>
      <w:r w:rsidRPr="00562AB5">
        <w:rPr>
          <w:sz w:val="22"/>
        </w:rPr>
        <w:t>los tejidos subcutáneos actúan como</w:t>
      </w:r>
      <w:r w:rsidR="009452FC" w:rsidRPr="00562AB5">
        <w:rPr>
          <w:sz w:val="22"/>
        </w:rPr>
        <w:t xml:space="preserve"> </w:t>
      </w:r>
      <w:r w:rsidRPr="00562AB5">
        <w:rPr>
          <w:b/>
          <w:sz w:val="22"/>
        </w:rPr>
        <w:t>aislante térmico</w:t>
      </w:r>
      <w:r w:rsidRPr="00562AB5">
        <w:rPr>
          <w:sz w:val="22"/>
        </w:rPr>
        <w:t xml:space="preserve"> del organismo. </w:t>
      </w:r>
    </w:p>
    <w:p w:rsidR="009452FC" w:rsidRPr="00562AB5" w:rsidRDefault="00425C16" w:rsidP="00924FBA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562AB5">
        <w:rPr>
          <w:b/>
          <w:sz w:val="22"/>
        </w:rPr>
        <w:t>La grasa</w:t>
      </w:r>
      <w:r w:rsidRPr="00562AB5">
        <w:rPr>
          <w:sz w:val="22"/>
        </w:rPr>
        <w:t xml:space="preserve"> conduce el calor a un </w:t>
      </w:r>
      <w:r w:rsidRPr="00562AB5">
        <w:rPr>
          <w:b/>
          <w:sz w:val="22"/>
        </w:rPr>
        <w:t>tercio de la velocidad</w:t>
      </w:r>
      <w:r w:rsidRPr="00562AB5">
        <w:rPr>
          <w:sz w:val="22"/>
        </w:rPr>
        <w:t xml:space="preserve"> de los</w:t>
      </w:r>
      <w:r w:rsidR="009452FC" w:rsidRPr="00562AB5">
        <w:rPr>
          <w:sz w:val="22"/>
        </w:rPr>
        <w:t xml:space="preserve"> </w:t>
      </w:r>
      <w:r w:rsidRPr="00562AB5">
        <w:rPr>
          <w:sz w:val="22"/>
        </w:rPr>
        <w:t xml:space="preserve">otros tejidos. </w:t>
      </w:r>
    </w:p>
    <w:p w:rsidR="009452FC" w:rsidRPr="00562AB5" w:rsidRDefault="00B220F9" w:rsidP="00924FBA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B220F9">
        <w:rPr>
          <w:b/>
          <w:sz w:val="22"/>
        </w:rPr>
        <w:t xml:space="preserve">Sin flujo de </w:t>
      </w:r>
      <w:r w:rsidR="00425C16" w:rsidRPr="00B220F9">
        <w:rPr>
          <w:b/>
          <w:sz w:val="22"/>
        </w:rPr>
        <w:t>sangre</w:t>
      </w:r>
      <w:r w:rsidR="00425C16" w:rsidRPr="00562AB5">
        <w:rPr>
          <w:sz w:val="22"/>
        </w:rPr>
        <w:t xml:space="preserve"> de los órganos internos</w:t>
      </w:r>
      <w:r w:rsidR="009452FC" w:rsidRPr="00562AB5">
        <w:rPr>
          <w:sz w:val="22"/>
        </w:rPr>
        <w:t xml:space="preserve"> </w:t>
      </w:r>
      <w:r w:rsidR="00425C16" w:rsidRPr="00562AB5">
        <w:rPr>
          <w:sz w:val="22"/>
        </w:rPr>
        <w:t xml:space="preserve">calentados hacia la piel, </w:t>
      </w:r>
      <w:r w:rsidR="00425C16" w:rsidRPr="00B220F9">
        <w:rPr>
          <w:b/>
          <w:sz w:val="22"/>
        </w:rPr>
        <w:t>las propiedades aislantes del cuerpo</w:t>
      </w:r>
      <w:r w:rsidR="009452FC" w:rsidRPr="00562AB5">
        <w:rPr>
          <w:sz w:val="22"/>
        </w:rPr>
        <w:t xml:space="preserve"> </w:t>
      </w:r>
      <w:r w:rsidR="00425C16" w:rsidRPr="00562AB5">
        <w:rPr>
          <w:sz w:val="22"/>
        </w:rPr>
        <w:t xml:space="preserve">representan </w:t>
      </w:r>
      <w:r w:rsidR="00425C16" w:rsidRPr="00B220F9">
        <w:rPr>
          <w:b/>
          <w:sz w:val="22"/>
        </w:rPr>
        <w:t>tres cuartas partes</w:t>
      </w:r>
      <w:r w:rsidR="00425C16" w:rsidRPr="00562AB5">
        <w:rPr>
          <w:sz w:val="22"/>
        </w:rPr>
        <w:t xml:space="preserve"> de las propiedades</w:t>
      </w:r>
      <w:r w:rsidR="009452FC" w:rsidRPr="00562AB5">
        <w:rPr>
          <w:sz w:val="22"/>
        </w:rPr>
        <w:t xml:space="preserve"> </w:t>
      </w:r>
      <w:r w:rsidR="00425C16" w:rsidRPr="00562AB5">
        <w:rPr>
          <w:sz w:val="22"/>
        </w:rPr>
        <w:t xml:space="preserve">aislantes </w:t>
      </w:r>
      <w:r w:rsidR="00425C16" w:rsidRPr="00B220F9">
        <w:rPr>
          <w:b/>
          <w:sz w:val="22"/>
        </w:rPr>
        <w:t>de la ropa habitual</w:t>
      </w:r>
      <w:r w:rsidR="00425C16" w:rsidRPr="00562AB5">
        <w:rPr>
          <w:sz w:val="22"/>
        </w:rPr>
        <w:t xml:space="preserve">. </w:t>
      </w:r>
    </w:p>
    <w:p w:rsidR="00425C16" w:rsidRPr="00562AB5" w:rsidRDefault="00425C16" w:rsidP="00924FBA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B220F9">
        <w:rPr>
          <w:b/>
          <w:sz w:val="22"/>
        </w:rPr>
        <w:t>El sexo femenino</w:t>
      </w:r>
      <w:r w:rsidRPr="00562AB5">
        <w:rPr>
          <w:sz w:val="22"/>
        </w:rPr>
        <w:t xml:space="preserve"> cuenta</w:t>
      </w:r>
      <w:r w:rsidR="009452FC" w:rsidRPr="00562AB5">
        <w:rPr>
          <w:sz w:val="22"/>
        </w:rPr>
        <w:t xml:space="preserve"> </w:t>
      </w:r>
      <w:r w:rsidRPr="00562AB5">
        <w:rPr>
          <w:sz w:val="22"/>
        </w:rPr>
        <w:t>con aislamiento mejor.</w:t>
      </w:r>
    </w:p>
    <w:p w:rsidR="00425C16" w:rsidRPr="00562AB5" w:rsidRDefault="00425C16" w:rsidP="00924FBA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B220F9">
        <w:rPr>
          <w:b/>
          <w:sz w:val="22"/>
        </w:rPr>
        <w:t>El aislamiento bajo la piel</w:t>
      </w:r>
      <w:r w:rsidRPr="00562AB5">
        <w:rPr>
          <w:sz w:val="22"/>
        </w:rPr>
        <w:t xml:space="preserve"> medio eficiente</w:t>
      </w:r>
      <w:r w:rsidR="009452FC" w:rsidRPr="00562AB5">
        <w:rPr>
          <w:sz w:val="22"/>
        </w:rPr>
        <w:t xml:space="preserve"> </w:t>
      </w:r>
      <w:r w:rsidRPr="00562AB5">
        <w:rPr>
          <w:sz w:val="22"/>
        </w:rPr>
        <w:t>para conservar la temperatura interna o central, a</w:t>
      </w:r>
      <w:r w:rsidR="009452FC" w:rsidRPr="00562AB5">
        <w:rPr>
          <w:sz w:val="22"/>
        </w:rPr>
        <w:t xml:space="preserve"> </w:t>
      </w:r>
      <w:r w:rsidRPr="00562AB5">
        <w:rPr>
          <w:sz w:val="22"/>
        </w:rPr>
        <w:t xml:space="preserve">expensas de que la </w:t>
      </w:r>
      <w:r w:rsidRPr="00B220F9">
        <w:rPr>
          <w:b/>
          <w:sz w:val="22"/>
        </w:rPr>
        <w:t>temperatura cutánea</w:t>
      </w:r>
      <w:r w:rsidRPr="00562AB5">
        <w:rPr>
          <w:sz w:val="22"/>
        </w:rPr>
        <w:t xml:space="preserve"> se aproxime a la</w:t>
      </w:r>
      <w:r w:rsidR="009452FC" w:rsidRPr="00562AB5">
        <w:rPr>
          <w:sz w:val="22"/>
        </w:rPr>
        <w:t xml:space="preserve"> </w:t>
      </w:r>
      <w:r w:rsidRPr="00B220F9">
        <w:rPr>
          <w:b/>
          <w:sz w:val="22"/>
        </w:rPr>
        <w:t>ambiental</w:t>
      </w:r>
      <w:r w:rsidRPr="00562AB5">
        <w:rPr>
          <w:sz w:val="22"/>
        </w:rPr>
        <w:t>.</w:t>
      </w:r>
    </w:p>
    <w:p w:rsidR="00425C16" w:rsidRDefault="00425C16" w:rsidP="00425C16">
      <w:pPr>
        <w:rPr>
          <w:sz w:val="22"/>
        </w:rPr>
      </w:pPr>
    </w:p>
    <w:p w:rsidR="00425C16" w:rsidRPr="00425C16" w:rsidRDefault="00425C16" w:rsidP="00425C16">
      <w:pPr>
        <w:pStyle w:val="Ttulo2"/>
      </w:pPr>
      <w:r w:rsidRPr="00425C16">
        <w:t>El flujo sanguíneo desde el centro del organismo hacia la piel transfiere el calor</w:t>
      </w:r>
    </w:p>
    <w:p w:rsidR="009452FC" w:rsidRPr="00B220F9" w:rsidRDefault="00C324A0" w:rsidP="00924FBA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272CFF">
        <w:rPr>
          <w:b/>
          <w:noProof/>
          <w:lang w:val="es-GT" w:eastAsia="es-GT"/>
        </w:rPr>
        <w:drawing>
          <wp:anchor distT="0" distB="0" distL="114300" distR="114300" simplePos="0" relativeHeight="251659264" behindDoc="0" locked="0" layoutInCell="1" allowOverlap="1" wp14:anchorId="0021C743" wp14:editId="2AE5F5A3">
            <wp:simplePos x="0" y="0"/>
            <wp:positionH relativeFrom="column">
              <wp:posOffset>4591050</wp:posOffset>
            </wp:positionH>
            <wp:positionV relativeFrom="paragraph">
              <wp:posOffset>54610</wp:posOffset>
            </wp:positionV>
            <wp:extent cx="2598420" cy="185102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98420" cy="185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C16" w:rsidRPr="00272CFF">
        <w:rPr>
          <w:b/>
          <w:sz w:val="22"/>
        </w:rPr>
        <w:t xml:space="preserve">La piel está </w:t>
      </w:r>
      <w:r w:rsidR="00272CFF" w:rsidRPr="00272CFF">
        <w:rPr>
          <w:b/>
          <w:sz w:val="22"/>
        </w:rPr>
        <w:t xml:space="preserve">muy </w:t>
      </w:r>
      <w:r w:rsidR="00425C16" w:rsidRPr="00272CFF">
        <w:rPr>
          <w:b/>
          <w:sz w:val="22"/>
        </w:rPr>
        <w:t>vascularizada</w:t>
      </w:r>
      <w:r w:rsidR="00425C16" w:rsidRPr="00B220F9">
        <w:rPr>
          <w:sz w:val="22"/>
        </w:rPr>
        <w:t xml:space="preserve"> en su capa</w:t>
      </w:r>
      <w:r w:rsidR="009452FC" w:rsidRPr="00B220F9">
        <w:rPr>
          <w:sz w:val="22"/>
        </w:rPr>
        <w:t xml:space="preserve"> </w:t>
      </w:r>
      <w:r w:rsidR="00425C16" w:rsidRPr="00B220F9">
        <w:rPr>
          <w:sz w:val="22"/>
        </w:rPr>
        <w:t xml:space="preserve">inferior. </w:t>
      </w:r>
    </w:p>
    <w:p w:rsidR="009452FC" w:rsidRPr="00B220F9" w:rsidRDefault="00272CFF" w:rsidP="00924FBA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272CFF">
        <w:rPr>
          <w:b/>
          <w:sz w:val="22"/>
        </w:rPr>
        <w:t>E</w:t>
      </w:r>
      <w:r w:rsidR="00425C16" w:rsidRPr="00272CFF">
        <w:rPr>
          <w:b/>
          <w:sz w:val="22"/>
        </w:rPr>
        <w:t>l plexo venoso continuo</w:t>
      </w:r>
      <w:r w:rsidR="009452FC" w:rsidRPr="00B220F9">
        <w:rPr>
          <w:sz w:val="22"/>
        </w:rPr>
        <w:t xml:space="preserve"> </w:t>
      </w:r>
      <w:r w:rsidR="00425C16" w:rsidRPr="00B220F9">
        <w:rPr>
          <w:sz w:val="22"/>
        </w:rPr>
        <w:t xml:space="preserve">recibe sangre de los capilares cutáneos. </w:t>
      </w:r>
    </w:p>
    <w:p w:rsidR="009452FC" w:rsidRDefault="009452FC" w:rsidP="00B220F9">
      <w:pPr>
        <w:rPr>
          <w:sz w:val="22"/>
        </w:rPr>
      </w:pPr>
    </w:p>
    <w:p w:rsidR="00425C16" w:rsidRPr="00B220F9" w:rsidRDefault="00425C16" w:rsidP="00924FBA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272CFF">
        <w:rPr>
          <w:b/>
          <w:sz w:val="22"/>
        </w:rPr>
        <w:t>áreas expuestas del cuerpo</w:t>
      </w:r>
      <w:r w:rsidR="009452FC" w:rsidRPr="00B220F9">
        <w:rPr>
          <w:sz w:val="22"/>
        </w:rPr>
        <w:t xml:space="preserve"> </w:t>
      </w:r>
      <w:r w:rsidRPr="00B220F9">
        <w:rPr>
          <w:sz w:val="22"/>
        </w:rPr>
        <w:t>(manos, pies y orejas) las pequeñas arterias también aportan</w:t>
      </w:r>
      <w:r w:rsidR="009452FC" w:rsidRPr="00B220F9">
        <w:rPr>
          <w:sz w:val="22"/>
        </w:rPr>
        <w:t xml:space="preserve"> </w:t>
      </w:r>
      <w:r w:rsidRPr="00B220F9">
        <w:rPr>
          <w:sz w:val="22"/>
        </w:rPr>
        <w:t xml:space="preserve">sangre al plexo a través de </w:t>
      </w:r>
      <w:r w:rsidRPr="00272CFF">
        <w:rPr>
          <w:b/>
          <w:sz w:val="22"/>
        </w:rPr>
        <w:t>anastomosis arteriovenosas</w:t>
      </w:r>
      <w:r w:rsidRPr="00B220F9">
        <w:rPr>
          <w:sz w:val="22"/>
        </w:rPr>
        <w:t xml:space="preserve"> provistas</w:t>
      </w:r>
      <w:r w:rsidR="009452FC" w:rsidRPr="00B220F9">
        <w:rPr>
          <w:sz w:val="22"/>
        </w:rPr>
        <w:t xml:space="preserve"> </w:t>
      </w:r>
      <w:r w:rsidRPr="00B220F9">
        <w:rPr>
          <w:sz w:val="22"/>
        </w:rPr>
        <w:t>de mucho tejido muscular.</w:t>
      </w:r>
      <w:r w:rsidR="009452FC" w:rsidRPr="00B220F9">
        <w:rPr>
          <w:sz w:val="22"/>
        </w:rPr>
        <w:t xml:space="preserve"> </w:t>
      </w:r>
    </w:p>
    <w:p w:rsidR="009452FC" w:rsidRPr="00425C16" w:rsidRDefault="009452FC" w:rsidP="00B220F9">
      <w:pPr>
        <w:rPr>
          <w:sz w:val="22"/>
        </w:rPr>
      </w:pPr>
    </w:p>
    <w:p w:rsidR="009452FC" w:rsidRPr="00B220F9" w:rsidRDefault="00425C16" w:rsidP="00924FBA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272CFF">
        <w:rPr>
          <w:b/>
          <w:sz w:val="22"/>
        </w:rPr>
        <w:t>La velocidad</w:t>
      </w:r>
      <w:r w:rsidRPr="00B220F9">
        <w:rPr>
          <w:sz w:val="22"/>
        </w:rPr>
        <w:t xml:space="preserve"> fluye la sangre hacia la </w:t>
      </w:r>
      <w:r w:rsidRPr="00272CFF">
        <w:rPr>
          <w:b/>
          <w:sz w:val="22"/>
        </w:rPr>
        <w:t>piel por</w:t>
      </w:r>
      <w:r w:rsidR="009452FC" w:rsidRPr="00272CFF">
        <w:rPr>
          <w:b/>
          <w:sz w:val="22"/>
        </w:rPr>
        <w:t xml:space="preserve"> </w:t>
      </w:r>
      <w:r w:rsidRPr="00272CFF">
        <w:rPr>
          <w:b/>
          <w:sz w:val="22"/>
        </w:rPr>
        <w:t>el plexo venoso</w:t>
      </w:r>
      <w:r w:rsidRPr="00B220F9">
        <w:rPr>
          <w:sz w:val="22"/>
        </w:rPr>
        <w:t xml:space="preserve"> varía desde </w:t>
      </w:r>
      <w:r w:rsidR="00272CFF" w:rsidRPr="00272CFF">
        <w:rPr>
          <w:b/>
          <w:sz w:val="22"/>
        </w:rPr>
        <w:t xml:space="preserve">0% </w:t>
      </w:r>
      <w:r w:rsidRPr="00272CFF">
        <w:rPr>
          <w:b/>
          <w:sz w:val="22"/>
        </w:rPr>
        <w:t>hasta 30%</w:t>
      </w:r>
      <w:r w:rsidRPr="00B220F9">
        <w:rPr>
          <w:sz w:val="22"/>
        </w:rPr>
        <w:t xml:space="preserve"> del </w:t>
      </w:r>
      <w:r w:rsidRPr="00272CFF">
        <w:rPr>
          <w:b/>
          <w:sz w:val="22"/>
        </w:rPr>
        <w:t>gasto cardíaco</w:t>
      </w:r>
      <w:r w:rsidRPr="00B220F9">
        <w:rPr>
          <w:sz w:val="22"/>
        </w:rPr>
        <w:t xml:space="preserve"> total. </w:t>
      </w:r>
    </w:p>
    <w:p w:rsidR="00272CFF" w:rsidRDefault="00425C16" w:rsidP="00924FBA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272CFF">
        <w:rPr>
          <w:b/>
          <w:sz w:val="22"/>
        </w:rPr>
        <w:t>Si el flujo cutáneo</w:t>
      </w:r>
      <w:r w:rsidR="009452FC" w:rsidRPr="00272CFF">
        <w:rPr>
          <w:b/>
          <w:sz w:val="22"/>
        </w:rPr>
        <w:t xml:space="preserve"> </w:t>
      </w:r>
      <w:r w:rsidRPr="00272CFF">
        <w:rPr>
          <w:b/>
          <w:sz w:val="22"/>
        </w:rPr>
        <w:t>aumenta</w:t>
      </w:r>
      <w:r w:rsidRPr="00B220F9">
        <w:rPr>
          <w:sz w:val="22"/>
        </w:rPr>
        <w:t xml:space="preserve">, el calor se conduce </w:t>
      </w:r>
      <w:r w:rsidR="00272CFF">
        <w:rPr>
          <w:sz w:val="22"/>
        </w:rPr>
        <w:t>de</w:t>
      </w:r>
      <w:r w:rsidRPr="00B220F9">
        <w:rPr>
          <w:sz w:val="22"/>
        </w:rPr>
        <w:t>l</w:t>
      </w:r>
      <w:r w:rsidR="009452FC" w:rsidRPr="00B220F9">
        <w:rPr>
          <w:sz w:val="22"/>
        </w:rPr>
        <w:t xml:space="preserve"> </w:t>
      </w:r>
      <w:r w:rsidRPr="00B220F9">
        <w:rPr>
          <w:sz w:val="22"/>
        </w:rPr>
        <w:t>centro del cuerpo hasta la piel</w:t>
      </w:r>
      <w:r w:rsidR="00272CFF">
        <w:rPr>
          <w:sz w:val="22"/>
        </w:rPr>
        <w:t>.</w:t>
      </w:r>
      <w:r w:rsidRPr="00B220F9">
        <w:rPr>
          <w:sz w:val="22"/>
        </w:rPr>
        <w:t xml:space="preserve"> </w:t>
      </w:r>
    </w:p>
    <w:p w:rsidR="00733965" w:rsidRPr="00B220F9" w:rsidRDefault="00272CFF" w:rsidP="00924FBA">
      <w:pPr>
        <w:pStyle w:val="Prrafodelista"/>
        <w:numPr>
          <w:ilvl w:val="0"/>
          <w:numId w:val="10"/>
        </w:numPr>
        <w:ind w:left="360"/>
        <w:rPr>
          <w:sz w:val="22"/>
        </w:rPr>
      </w:pPr>
      <w:r>
        <w:rPr>
          <w:sz w:val="22"/>
        </w:rPr>
        <w:t xml:space="preserve">Si la </w:t>
      </w:r>
      <w:r w:rsidRPr="00272CFF">
        <w:rPr>
          <w:b/>
          <w:sz w:val="22"/>
        </w:rPr>
        <w:t>T</w:t>
      </w:r>
      <w:r w:rsidR="00425C16" w:rsidRPr="00272CFF">
        <w:rPr>
          <w:b/>
          <w:sz w:val="22"/>
        </w:rPr>
        <w:t>asa</w:t>
      </w:r>
      <w:r w:rsidR="009452FC" w:rsidRPr="00272CFF">
        <w:rPr>
          <w:b/>
          <w:sz w:val="22"/>
        </w:rPr>
        <w:t xml:space="preserve"> </w:t>
      </w:r>
      <w:r w:rsidR="00425C16" w:rsidRPr="00272CFF">
        <w:rPr>
          <w:b/>
          <w:sz w:val="22"/>
        </w:rPr>
        <w:t>de perfusión</w:t>
      </w:r>
      <w:r w:rsidR="00425C16" w:rsidRPr="00B220F9">
        <w:rPr>
          <w:sz w:val="22"/>
        </w:rPr>
        <w:t xml:space="preserve"> de la piel </w:t>
      </w:r>
      <w:r>
        <w:rPr>
          <w:sz w:val="22"/>
        </w:rPr>
        <w:t xml:space="preserve">es </w:t>
      </w:r>
      <w:r w:rsidRPr="00272CFF">
        <w:rPr>
          <w:b/>
          <w:sz w:val="22"/>
        </w:rPr>
        <w:t>baja</w:t>
      </w:r>
      <w:r w:rsidR="00425C16" w:rsidRPr="00B220F9">
        <w:rPr>
          <w:sz w:val="22"/>
        </w:rPr>
        <w:t>, la conducción de calor es</w:t>
      </w:r>
      <w:r w:rsidR="009452FC" w:rsidRPr="00B220F9">
        <w:rPr>
          <w:sz w:val="22"/>
        </w:rPr>
        <w:t xml:space="preserve"> </w:t>
      </w:r>
      <w:r w:rsidR="00425C16" w:rsidRPr="00B220F9">
        <w:rPr>
          <w:sz w:val="22"/>
        </w:rPr>
        <w:t>mínima.</w:t>
      </w:r>
    </w:p>
    <w:p w:rsidR="00425C16" w:rsidRPr="00B220F9" w:rsidRDefault="00272CFF" w:rsidP="00924FBA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272CFF">
        <w:rPr>
          <w:b/>
          <w:sz w:val="22"/>
        </w:rPr>
        <w:t>L</w:t>
      </w:r>
      <w:r w:rsidR="00425C16" w:rsidRPr="00272CFF">
        <w:rPr>
          <w:b/>
          <w:sz w:val="22"/>
        </w:rPr>
        <w:t>a conductancia del calor</w:t>
      </w:r>
      <w:r w:rsidR="00425C16" w:rsidRPr="00B220F9">
        <w:rPr>
          <w:sz w:val="22"/>
        </w:rPr>
        <w:t xml:space="preserve"> se multiplica por</w:t>
      </w:r>
      <w:r w:rsidR="009452FC" w:rsidRPr="00B220F9">
        <w:rPr>
          <w:sz w:val="22"/>
        </w:rPr>
        <w:t xml:space="preserve"> </w:t>
      </w:r>
      <w:r w:rsidR="00425C16" w:rsidRPr="00B220F9">
        <w:rPr>
          <w:sz w:val="22"/>
        </w:rPr>
        <w:t xml:space="preserve">ocho entre el </w:t>
      </w:r>
      <w:r w:rsidR="00425C16" w:rsidRPr="00272CFF">
        <w:rPr>
          <w:b/>
          <w:sz w:val="22"/>
        </w:rPr>
        <w:t>estado de vasoconstricción plena</w:t>
      </w:r>
      <w:r w:rsidR="00425C16" w:rsidRPr="00B220F9">
        <w:rPr>
          <w:sz w:val="22"/>
        </w:rPr>
        <w:t xml:space="preserve"> y el </w:t>
      </w:r>
      <w:r w:rsidR="00425C16" w:rsidRPr="00272CFF">
        <w:rPr>
          <w:b/>
          <w:sz w:val="22"/>
        </w:rPr>
        <w:t>de vasodilatación</w:t>
      </w:r>
      <w:r w:rsidR="009452FC" w:rsidRPr="00B220F9">
        <w:rPr>
          <w:sz w:val="22"/>
        </w:rPr>
        <w:t xml:space="preserve"> </w:t>
      </w:r>
      <w:r w:rsidR="00425C16" w:rsidRPr="00B220F9">
        <w:rPr>
          <w:sz w:val="22"/>
        </w:rPr>
        <w:t>total.</w:t>
      </w:r>
    </w:p>
    <w:p w:rsidR="00362248" w:rsidRDefault="00362248" w:rsidP="00924FBA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362248">
        <w:rPr>
          <w:b/>
          <w:sz w:val="22"/>
        </w:rPr>
        <w:t>L</w:t>
      </w:r>
      <w:r w:rsidR="00425C16" w:rsidRPr="00362248">
        <w:rPr>
          <w:b/>
          <w:sz w:val="22"/>
        </w:rPr>
        <w:t>a piel es un sistema «radiador de calor»</w:t>
      </w:r>
      <w:r w:rsidR="00425C16" w:rsidRPr="00B220F9">
        <w:rPr>
          <w:sz w:val="22"/>
        </w:rPr>
        <w:t xml:space="preserve"> con</w:t>
      </w:r>
      <w:r w:rsidR="009452FC" w:rsidRPr="00B220F9">
        <w:rPr>
          <w:sz w:val="22"/>
        </w:rPr>
        <w:t xml:space="preserve"> </w:t>
      </w:r>
      <w:r w:rsidR="00425C16" w:rsidRPr="00B220F9">
        <w:rPr>
          <w:sz w:val="22"/>
        </w:rPr>
        <w:t xml:space="preserve">control eficaz; </w:t>
      </w:r>
    </w:p>
    <w:p w:rsidR="00425C16" w:rsidRPr="00B220F9" w:rsidRDefault="00362248" w:rsidP="00924FBA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362248">
        <w:rPr>
          <w:b/>
          <w:sz w:val="22"/>
        </w:rPr>
        <w:t>E</w:t>
      </w:r>
      <w:r w:rsidR="00425C16" w:rsidRPr="00362248">
        <w:rPr>
          <w:b/>
          <w:sz w:val="22"/>
        </w:rPr>
        <w:t>l flujo sanguíneo de la piel</w:t>
      </w:r>
      <w:r w:rsidR="00425C16" w:rsidRPr="00B220F9">
        <w:rPr>
          <w:sz w:val="22"/>
        </w:rPr>
        <w:t xml:space="preserve"> se comporta</w:t>
      </w:r>
      <w:r w:rsidR="009452FC" w:rsidRPr="00B220F9">
        <w:rPr>
          <w:sz w:val="22"/>
        </w:rPr>
        <w:t xml:space="preserve"> </w:t>
      </w:r>
      <w:r w:rsidR="00425C16" w:rsidRPr="00B220F9">
        <w:rPr>
          <w:sz w:val="22"/>
        </w:rPr>
        <w:t xml:space="preserve">como el </w:t>
      </w:r>
      <w:r w:rsidR="00425C16" w:rsidRPr="00362248">
        <w:rPr>
          <w:b/>
          <w:sz w:val="22"/>
        </w:rPr>
        <w:t>mecanismo más eficiente</w:t>
      </w:r>
      <w:r w:rsidR="00425C16" w:rsidRPr="00B220F9">
        <w:rPr>
          <w:sz w:val="22"/>
        </w:rPr>
        <w:t xml:space="preserve"> que transfiere el calor del</w:t>
      </w:r>
      <w:r w:rsidR="009452FC" w:rsidRPr="00B220F9">
        <w:rPr>
          <w:sz w:val="22"/>
        </w:rPr>
        <w:t xml:space="preserve"> </w:t>
      </w:r>
      <w:r w:rsidR="00425C16" w:rsidRPr="00B220F9">
        <w:rPr>
          <w:sz w:val="22"/>
        </w:rPr>
        <w:t>centro del organismo hacia la piel.</w:t>
      </w:r>
    </w:p>
    <w:p w:rsidR="00425C16" w:rsidRDefault="00425C16" w:rsidP="00425C16">
      <w:pPr>
        <w:rPr>
          <w:sz w:val="22"/>
        </w:rPr>
      </w:pPr>
    </w:p>
    <w:p w:rsidR="00425C16" w:rsidRPr="00425C16" w:rsidRDefault="00425C16" w:rsidP="00425C16">
      <w:pPr>
        <w:pStyle w:val="Ttulo2"/>
      </w:pPr>
      <w:r w:rsidRPr="00425C16">
        <w:t xml:space="preserve">El sistema nervioso simpático controla la conducción </w:t>
      </w:r>
      <w:r w:rsidR="00C324A0" w:rsidRPr="00425C16">
        <w:t xml:space="preserve"> </w:t>
      </w:r>
      <w:r w:rsidRPr="00425C16">
        <w:t xml:space="preserve">de calor hacia la piel. </w:t>
      </w:r>
    </w:p>
    <w:p w:rsidR="00362248" w:rsidRPr="00581DB6" w:rsidRDefault="00606233" w:rsidP="00924FBA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581DB6">
        <w:rPr>
          <w:noProof/>
          <w:lang w:val="es-GT" w:eastAsia="es-GT"/>
        </w:rPr>
        <w:drawing>
          <wp:anchor distT="0" distB="0" distL="114300" distR="114300" simplePos="0" relativeHeight="251660288" behindDoc="0" locked="0" layoutInCell="1" allowOverlap="1" wp14:anchorId="07536245" wp14:editId="24EDA5E5">
            <wp:simplePos x="0" y="0"/>
            <wp:positionH relativeFrom="column">
              <wp:posOffset>4119880</wp:posOffset>
            </wp:positionH>
            <wp:positionV relativeFrom="paragraph">
              <wp:posOffset>118110</wp:posOffset>
            </wp:positionV>
            <wp:extent cx="3074035" cy="2162175"/>
            <wp:effectExtent l="0" t="0" r="0" b="952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74035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C16" w:rsidRPr="00581DB6">
        <w:rPr>
          <w:b/>
          <w:sz w:val="22"/>
        </w:rPr>
        <w:t>El grado de vasoconstricción de las</w:t>
      </w:r>
      <w:r w:rsidR="00362248" w:rsidRPr="00581DB6">
        <w:rPr>
          <w:b/>
          <w:sz w:val="22"/>
        </w:rPr>
        <w:t xml:space="preserve"> </w:t>
      </w:r>
      <w:r w:rsidR="00425C16" w:rsidRPr="00581DB6">
        <w:rPr>
          <w:b/>
          <w:sz w:val="22"/>
        </w:rPr>
        <w:t>arteriolas y de las anastomosis arteriovenosas</w:t>
      </w:r>
      <w:r w:rsidR="00425C16" w:rsidRPr="00581DB6">
        <w:rPr>
          <w:sz w:val="22"/>
        </w:rPr>
        <w:t xml:space="preserve"> que nutren</w:t>
      </w:r>
      <w:r w:rsidR="00362248" w:rsidRPr="00581DB6">
        <w:rPr>
          <w:sz w:val="22"/>
        </w:rPr>
        <w:t xml:space="preserve"> </w:t>
      </w:r>
      <w:r w:rsidR="00425C16" w:rsidRPr="00581DB6">
        <w:rPr>
          <w:sz w:val="22"/>
        </w:rPr>
        <w:t xml:space="preserve">de sangre el plexo venoso de la piel </w:t>
      </w:r>
      <w:r w:rsidR="00425C16" w:rsidRPr="00581DB6">
        <w:rPr>
          <w:b/>
          <w:sz w:val="22"/>
        </w:rPr>
        <w:t>regula la conducción de</w:t>
      </w:r>
      <w:r w:rsidR="00362248" w:rsidRPr="00581DB6">
        <w:rPr>
          <w:b/>
          <w:sz w:val="22"/>
        </w:rPr>
        <w:t xml:space="preserve"> </w:t>
      </w:r>
      <w:r w:rsidR="00425C16" w:rsidRPr="00581DB6">
        <w:rPr>
          <w:b/>
          <w:sz w:val="22"/>
        </w:rPr>
        <w:t>calor hacia la piel</w:t>
      </w:r>
      <w:r w:rsidR="00425C16" w:rsidRPr="00581DB6">
        <w:rPr>
          <w:sz w:val="22"/>
        </w:rPr>
        <w:t xml:space="preserve"> a través de la sangre. </w:t>
      </w:r>
    </w:p>
    <w:p w:rsidR="00362248" w:rsidRDefault="00362248" w:rsidP="00581DB6">
      <w:pPr>
        <w:rPr>
          <w:sz w:val="22"/>
        </w:rPr>
      </w:pPr>
    </w:p>
    <w:p w:rsidR="00362248" w:rsidRPr="00581DB6" w:rsidRDefault="00581DB6" w:rsidP="00924FBA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581DB6">
        <w:rPr>
          <w:b/>
          <w:sz w:val="22"/>
        </w:rPr>
        <w:t xml:space="preserve">La </w:t>
      </w:r>
      <w:r w:rsidR="00425C16" w:rsidRPr="00581DB6">
        <w:rPr>
          <w:b/>
          <w:sz w:val="22"/>
        </w:rPr>
        <w:t>vasoconstricción</w:t>
      </w:r>
      <w:r w:rsidR="00362248" w:rsidRPr="00581DB6">
        <w:rPr>
          <w:sz w:val="22"/>
        </w:rPr>
        <w:t xml:space="preserve"> </w:t>
      </w:r>
      <w:r w:rsidR="00425C16" w:rsidRPr="00581DB6">
        <w:rPr>
          <w:sz w:val="22"/>
        </w:rPr>
        <w:t xml:space="preserve">depende del </w:t>
      </w:r>
      <w:r w:rsidRPr="00581DB6">
        <w:rPr>
          <w:b/>
          <w:sz w:val="22"/>
        </w:rPr>
        <w:t>SN S</w:t>
      </w:r>
      <w:r w:rsidR="00425C16" w:rsidRPr="00581DB6">
        <w:rPr>
          <w:b/>
          <w:sz w:val="22"/>
        </w:rPr>
        <w:t>impático</w:t>
      </w:r>
      <w:r w:rsidR="00425C16" w:rsidRPr="00581DB6">
        <w:rPr>
          <w:sz w:val="22"/>
        </w:rPr>
        <w:t xml:space="preserve"> que responde a las variaciones de la </w:t>
      </w:r>
      <w:r w:rsidR="00425C16" w:rsidRPr="00581DB6">
        <w:rPr>
          <w:b/>
          <w:sz w:val="22"/>
        </w:rPr>
        <w:t>temperatura</w:t>
      </w:r>
      <w:r w:rsidR="00362248" w:rsidRPr="00581DB6">
        <w:rPr>
          <w:b/>
          <w:sz w:val="22"/>
        </w:rPr>
        <w:t xml:space="preserve"> </w:t>
      </w:r>
      <w:r w:rsidR="00425C16" w:rsidRPr="00581DB6">
        <w:rPr>
          <w:b/>
          <w:sz w:val="22"/>
        </w:rPr>
        <w:t>central</w:t>
      </w:r>
      <w:r w:rsidR="00425C16" w:rsidRPr="00581DB6">
        <w:rPr>
          <w:sz w:val="22"/>
        </w:rPr>
        <w:t xml:space="preserve"> y de la </w:t>
      </w:r>
      <w:r w:rsidR="00425C16" w:rsidRPr="00581DB6">
        <w:rPr>
          <w:b/>
          <w:sz w:val="22"/>
        </w:rPr>
        <w:t>temperatura ambiental</w:t>
      </w:r>
      <w:r w:rsidR="00425C16" w:rsidRPr="00581DB6">
        <w:rPr>
          <w:sz w:val="22"/>
        </w:rPr>
        <w:t xml:space="preserve">. </w:t>
      </w:r>
    </w:p>
    <w:p w:rsidR="00425C16" w:rsidRDefault="00425C16" w:rsidP="00425C16">
      <w:pPr>
        <w:rPr>
          <w:sz w:val="22"/>
        </w:rPr>
      </w:pPr>
    </w:p>
    <w:p w:rsidR="00581DB6" w:rsidRPr="006C3036" w:rsidRDefault="00581DB6" w:rsidP="006C3036">
      <w:pPr>
        <w:pStyle w:val="Ttulo3"/>
      </w:pPr>
      <w:r w:rsidRPr="006C3036">
        <w:t>M</w:t>
      </w:r>
      <w:r w:rsidR="00425C16" w:rsidRPr="006C3036">
        <w:t>étodos por los que el calor</w:t>
      </w:r>
      <w:r w:rsidR="00362248" w:rsidRPr="006C3036">
        <w:t xml:space="preserve"> </w:t>
      </w:r>
      <w:r w:rsidR="00425C16" w:rsidRPr="006C3036">
        <w:t xml:space="preserve">se desprende de la piel </w:t>
      </w:r>
    </w:p>
    <w:p w:rsidR="00DD7D6F" w:rsidRDefault="005107F6" w:rsidP="00924FBA">
      <w:pPr>
        <w:pStyle w:val="Prrafodelista"/>
        <w:numPr>
          <w:ilvl w:val="0"/>
          <w:numId w:val="12"/>
        </w:numPr>
        <w:ind w:left="360"/>
        <w:rPr>
          <w:sz w:val="22"/>
        </w:rPr>
      </w:pPr>
      <w:r>
        <w:rPr>
          <w:sz w:val="22"/>
        </w:rPr>
        <w:t>R</w:t>
      </w:r>
      <w:r w:rsidR="00425C16" w:rsidRPr="005107F6">
        <w:rPr>
          <w:sz w:val="22"/>
        </w:rPr>
        <w:t>adiación</w:t>
      </w:r>
      <w:r w:rsidR="00581DB6" w:rsidRPr="005107F6">
        <w:rPr>
          <w:sz w:val="22"/>
        </w:rPr>
        <w:t xml:space="preserve"> (60%)</w:t>
      </w:r>
      <w:r w:rsidR="00425C16" w:rsidRPr="005107F6">
        <w:rPr>
          <w:sz w:val="22"/>
        </w:rPr>
        <w:t xml:space="preserve"> </w:t>
      </w:r>
    </w:p>
    <w:p w:rsidR="00DD7D6F" w:rsidRDefault="005107F6" w:rsidP="00924FBA">
      <w:pPr>
        <w:pStyle w:val="Prrafodelista"/>
        <w:numPr>
          <w:ilvl w:val="0"/>
          <w:numId w:val="12"/>
        </w:numPr>
        <w:ind w:left="360"/>
        <w:rPr>
          <w:sz w:val="22"/>
        </w:rPr>
      </w:pPr>
      <w:r>
        <w:rPr>
          <w:sz w:val="22"/>
        </w:rPr>
        <w:t>C</w:t>
      </w:r>
      <w:r w:rsidR="00425C16" w:rsidRPr="005107F6">
        <w:rPr>
          <w:sz w:val="22"/>
        </w:rPr>
        <w:t>onducción</w:t>
      </w:r>
      <w:r w:rsidR="00362248" w:rsidRPr="005107F6">
        <w:rPr>
          <w:sz w:val="22"/>
        </w:rPr>
        <w:t xml:space="preserve"> </w:t>
      </w:r>
      <w:r w:rsidR="00581DB6" w:rsidRPr="005107F6">
        <w:rPr>
          <w:sz w:val="22"/>
        </w:rPr>
        <w:t xml:space="preserve">(15% a atmósfera y 3% a objetos) </w:t>
      </w:r>
    </w:p>
    <w:p w:rsidR="00425C16" w:rsidRPr="00DD7D6F" w:rsidRDefault="005107F6" w:rsidP="00924FBA">
      <w:pPr>
        <w:pStyle w:val="Prrafodelista"/>
        <w:numPr>
          <w:ilvl w:val="0"/>
          <w:numId w:val="12"/>
        </w:numPr>
        <w:ind w:left="360"/>
        <w:rPr>
          <w:sz w:val="22"/>
        </w:rPr>
      </w:pPr>
      <w:r>
        <w:rPr>
          <w:sz w:val="22"/>
        </w:rPr>
        <w:t>E</w:t>
      </w:r>
      <w:r w:rsidR="00425C16" w:rsidRPr="005107F6">
        <w:rPr>
          <w:sz w:val="22"/>
        </w:rPr>
        <w:t>vaporación</w:t>
      </w:r>
      <w:r w:rsidR="00581DB6" w:rsidRPr="005107F6">
        <w:rPr>
          <w:sz w:val="22"/>
        </w:rPr>
        <w:t xml:space="preserve"> (22%).</w:t>
      </w:r>
      <w:r w:rsidR="009620A1" w:rsidRPr="005107F6">
        <w:rPr>
          <w:noProof/>
          <w:lang w:val="es-GT" w:eastAsia="es-GT"/>
        </w:rPr>
        <w:t xml:space="preserve"> </w:t>
      </w:r>
    </w:p>
    <w:p w:rsidR="00DD7D6F" w:rsidRPr="005107F6" w:rsidRDefault="00DD7D6F" w:rsidP="00DD7D6F">
      <w:pPr>
        <w:pStyle w:val="Prrafodelista"/>
        <w:ind w:left="360"/>
        <w:rPr>
          <w:sz w:val="22"/>
        </w:rPr>
      </w:pPr>
    </w:p>
    <w:p w:rsidR="00425C16" w:rsidRPr="00DD7D6F" w:rsidRDefault="00425C16" w:rsidP="00DD7D6F">
      <w:pPr>
        <w:pStyle w:val="Ttulo2"/>
      </w:pPr>
      <w:r w:rsidRPr="00DD7D6F">
        <w:lastRenderedPageBreak/>
        <w:t xml:space="preserve">Radiación. </w:t>
      </w:r>
    </w:p>
    <w:p w:rsidR="00425C16" w:rsidRPr="005107F6" w:rsidRDefault="005107F6" w:rsidP="00924FBA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5107F6">
        <w:rPr>
          <w:sz w:val="22"/>
        </w:rPr>
        <w:t>U</w:t>
      </w:r>
      <w:r w:rsidR="00425C16" w:rsidRPr="005107F6">
        <w:rPr>
          <w:sz w:val="22"/>
        </w:rPr>
        <w:t>na persona</w:t>
      </w:r>
      <w:r w:rsidR="00362248" w:rsidRPr="005107F6">
        <w:rPr>
          <w:sz w:val="22"/>
        </w:rPr>
        <w:t xml:space="preserve"> </w:t>
      </w:r>
      <w:r w:rsidR="00425C16" w:rsidRPr="005107F6">
        <w:rPr>
          <w:sz w:val="22"/>
        </w:rPr>
        <w:t xml:space="preserve">desnuda, </w:t>
      </w:r>
      <w:r w:rsidRPr="005107F6">
        <w:rPr>
          <w:sz w:val="22"/>
        </w:rPr>
        <w:t xml:space="preserve">a </w:t>
      </w:r>
      <w:r w:rsidR="00425C16" w:rsidRPr="005107F6">
        <w:rPr>
          <w:sz w:val="22"/>
        </w:rPr>
        <w:t>temperatura</w:t>
      </w:r>
      <w:r w:rsidR="00362248" w:rsidRPr="005107F6">
        <w:rPr>
          <w:sz w:val="22"/>
        </w:rPr>
        <w:t xml:space="preserve"> </w:t>
      </w:r>
      <w:r w:rsidR="00425C16" w:rsidRPr="005107F6">
        <w:rPr>
          <w:sz w:val="22"/>
        </w:rPr>
        <w:t xml:space="preserve">ambiente normal pierde </w:t>
      </w:r>
      <w:r w:rsidR="00425C16" w:rsidRPr="005107F6">
        <w:rPr>
          <w:b/>
          <w:sz w:val="22"/>
        </w:rPr>
        <w:t>60% de todo el calor por</w:t>
      </w:r>
      <w:r w:rsidR="00362248" w:rsidRPr="005107F6">
        <w:rPr>
          <w:b/>
          <w:sz w:val="22"/>
        </w:rPr>
        <w:t xml:space="preserve"> </w:t>
      </w:r>
      <w:r w:rsidR="00425C16" w:rsidRPr="005107F6">
        <w:rPr>
          <w:b/>
          <w:sz w:val="22"/>
        </w:rPr>
        <w:t>radiación</w:t>
      </w:r>
      <w:r w:rsidR="00425C16" w:rsidRPr="005107F6">
        <w:rPr>
          <w:sz w:val="22"/>
        </w:rPr>
        <w:t>.</w:t>
      </w:r>
    </w:p>
    <w:p w:rsidR="00362248" w:rsidRPr="005107F6" w:rsidRDefault="005107F6" w:rsidP="00924FBA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5107F6">
        <w:rPr>
          <w:b/>
          <w:sz w:val="22"/>
        </w:rPr>
        <w:t>R</w:t>
      </w:r>
      <w:r w:rsidR="00425C16" w:rsidRPr="005107F6">
        <w:rPr>
          <w:b/>
          <w:sz w:val="22"/>
        </w:rPr>
        <w:t>adiación</w:t>
      </w:r>
      <w:r w:rsidRPr="005107F6">
        <w:rPr>
          <w:b/>
          <w:sz w:val="22"/>
        </w:rPr>
        <w:t>:</w:t>
      </w:r>
      <w:r w:rsidR="00425C16" w:rsidRPr="005107F6">
        <w:rPr>
          <w:sz w:val="22"/>
        </w:rPr>
        <w:t xml:space="preserve"> </w:t>
      </w:r>
      <w:r w:rsidRPr="005107F6">
        <w:rPr>
          <w:sz w:val="22"/>
        </w:rPr>
        <w:t>E</w:t>
      </w:r>
      <w:r w:rsidR="00425C16" w:rsidRPr="005107F6">
        <w:rPr>
          <w:sz w:val="22"/>
        </w:rPr>
        <w:t>misión de</w:t>
      </w:r>
      <w:r w:rsidR="00362248" w:rsidRPr="005107F6">
        <w:rPr>
          <w:sz w:val="22"/>
        </w:rPr>
        <w:t xml:space="preserve"> </w:t>
      </w:r>
      <w:r w:rsidR="00425C16" w:rsidRPr="005107F6">
        <w:rPr>
          <w:sz w:val="22"/>
        </w:rPr>
        <w:t>radiaciones infrarrojas, un tipo de onda electromagnética.</w:t>
      </w:r>
      <w:r w:rsidR="00362248" w:rsidRPr="005107F6">
        <w:rPr>
          <w:sz w:val="22"/>
        </w:rPr>
        <w:t xml:space="preserve"> </w:t>
      </w:r>
    </w:p>
    <w:p w:rsidR="00362248" w:rsidRPr="005107F6" w:rsidRDefault="00F169D0" w:rsidP="00924FBA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F169D0">
        <w:rPr>
          <w:b/>
          <w:sz w:val="22"/>
        </w:rPr>
        <w:t>O</w:t>
      </w:r>
      <w:r w:rsidR="00425C16" w:rsidRPr="00F169D0">
        <w:rPr>
          <w:b/>
          <w:sz w:val="22"/>
        </w:rPr>
        <w:t>bjetos</w:t>
      </w:r>
      <w:r w:rsidR="00425C16" w:rsidRPr="005107F6">
        <w:rPr>
          <w:sz w:val="22"/>
        </w:rPr>
        <w:t xml:space="preserve"> que no tienen </w:t>
      </w:r>
      <w:r w:rsidR="00425C16" w:rsidRPr="00F169D0">
        <w:rPr>
          <w:b/>
          <w:sz w:val="22"/>
        </w:rPr>
        <w:t>temperatura absoluta de cero</w:t>
      </w:r>
      <w:r w:rsidR="00362248" w:rsidRPr="005107F6">
        <w:rPr>
          <w:sz w:val="22"/>
        </w:rPr>
        <w:t xml:space="preserve"> </w:t>
      </w:r>
      <w:r w:rsidR="00425C16" w:rsidRPr="005107F6">
        <w:rPr>
          <w:sz w:val="22"/>
        </w:rPr>
        <w:t xml:space="preserve">emiten </w:t>
      </w:r>
      <w:r>
        <w:rPr>
          <w:sz w:val="22"/>
        </w:rPr>
        <w:t>rayos infrarrojos</w:t>
      </w:r>
      <w:r w:rsidR="00425C16" w:rsidRPr="005107F6">
        <w:rPr>
          <w:sz w:val="22"/>
        </w:rPr>
        <w:t xml:space="preserve">. </w:t>
      </w:r>
    </w:p>
    <w:p w:rsidR="00362248" w:rsidRPr="005107F6" w:rsidRDefault="00425C16" w:rsidP="00924FBA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F169D0">
        <w:rPr>
          <w:b/>
          <w:sz w:val="22"/>
        </w:rPr>
        <w:t>El cuerpo humano</w:t>
      </w:r>
      <w:r w:rsidRPr="005107F6">
        <w:rPr>
          <w:sz w:val="22"/>
        </w:rPr>
        <w:t xml:space="preserve"> irradia calor </w:t>
      </w:r>
      <w:r w:rsidRPr="00F169D0">
        <w:rPr>
          <w:b/>
          <w:sz w:val="22"/>
        </w:rPr>
        <w:t>en todas</w:t>
      </w:r>
      <w:r w:rsidRPr="005107F6">
        <w:rPr>
          <w:sz w:val="22"/>
        </w:rPr>
        <w:t xml:space="preserve"> </w:t>
      </w:r>
      <w:r w:rsidRPr="00F169D0">
        <w:rPr>
          <w:b/>
          <w:sz w:val="22"/>
        </w:rPr>
        <w:t>direcciones</w:t>
      </w:r>
      <w:r w:rsidRPr="005107F6">
        <w:rPr>
          <w:sz w:val="22"/>
        </w:rPr>
        <w:t xml:space="preserve">. </w:t>
      </w:r>
    </w:p>
    <w:p w:rsidR="00425C16" w:rsidRPr="005107F6" w:rsidRDefault="00425C16" w:rsidP="00924FBA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F169D0">
        <w:rPr>
          <w:b/>
          <w:sz w:val="22"/>
        </w:rPr>
        <w:t>Si la temperatura del cuerpo es</w:t>
      </w:r>
      <w:r w:rsidR="00362248" w:rsidRPr="00F169D0">
        <w:rPr>
          <w:b/>
          <w:sz w:val="22"/>
        </w:rPr>
        <w:t xml:space="preserve"> </w:t>
      </w:r>
      <w:r w:rsidRPr="00F169D0">
        <w:rPr>
          <w:b/>
          <w:sz w:val="22"/>
        </w:rPr>
        <w:t>mayor que la ambiental</w:t>
      </w:r>
      <w:r w:rsidRPr="005107F6">
        <w:rPr>
          <w:sz w:val="22"/>
        </w:rPr>
        <w:t>, el cuerpo emite mayor cantidad</w:t>
      </w:r>
      <w:r w:rsidR="00362248" w:rsidRPr="005107F6">
        <w:rPr>
          <w:sz w:val="22"/>
        </w:rPr>
        <w:t xml:space="preserve"> </w:t>
      </w:r>
      <w:r w:rsidRPr="005107F6">
        <w:rPr>
          <w:sz w:val="22"/>
        </w:rPr>
        <w:t>de calor de la que recibe.</w:t>
      </w:r>
    </w:p>
    <w:p w:rsidR="00425C16" w:rsidRDefault="00425C16" w:rsidP="00425C16">
      <w:pPr>
        <w:rPr>
          <w:sz w:val="22"/>
        </w:rPr>
      </w:pPr>
    </w:p>
    <w:p w:rsidR="00425C16" w:rsidRPr="00425C16" w:rsidRDefault="00425C16" w:rsidP="00425C16">
      <w:pPr>
        <w:pStyle w:val="Ttulo2"/>
      </w:pPr>
      <w:r w:rsidRPr="00425C16">
        <w:t xml:space="preserve">Conducción. </w:t>
      </w:r>
    </w:p>
    <w:p w:rsidR="00273E1F" w:rsidRPr="00B61CD9" w:rsidRDefault="00F169D0" w:rsidP="00924FBA">
      <w:pPr>
        <w:pStyle w:val="Prrafodelista"/>
        <w:numPr>
          <w:ilvl w:val="0"/>
          <w:numId w:val="13"/>
        </w:numPr>
        <w:ind w:left="360"/>
        <w:rPr>
          <w:sz w:val="22"/>
        </w:rPr>
      </w:pPr>
      <w:r w:rsidRPr="00B61CD9">
        <w:rPr>
          <w:sz w:val="22"/>
        </w:rPr>
        <w:t>S</w:t>
      </w:r>
      <w:r w:rsidR="00425C16" w:rsidRPr="00B61CD9">
        <w:rPr>
          <w:sz w:val="22"/>
        </w:rPr>
        <w:t xml:space="preserve">e pierden cantidades minúsculas de calor, 3%, </w:t>
      </w:r>
      <w:r w:rsidRPr="00B61CD9">
        <w:rPr>
          <w:sz w:val="22"/>
        </w:rPr>
        <w:t xml:space="preserve">por </w:t>
      </w:r>
      <w:r w:rsidR="00425C16" w:rsidRPr="00B61CD9">
        <w:rPr>
          <w:b/>
          <w:sz w:val="22"/>
        </w:rPr>
        <w:t>conducción directa</w:t>
      </w:r>
      <w:r w:rsidR="00425C16" w:rsidRPr="00B61CD9">
        <w:rPr>
          <w:sz w:val="22"/>
        </w:rPr>
        <w:t xml:space="preserve"> desde </w:t>
      </w:r>
      <w:r w:rsidRPr="00B61CD9">
        <w:rPr>
          <w:sz w:val="22"/>
        </w:rPr>
        <w:t xml:space="preserve">el </w:t>
      </w:r>
      <w:r w:rsidRPr="00B61CD9">
        <w:rPr>
          <w:b/>
          <w:sz w:val="22"/>
        </w:rPr>
        <w:t>cuerpo</w:t>
      </w:r>
      <w:r w:rsidRPr="00B61CD9">
        <w:rPr>
          <w:sz w:val="22"/>
        </w:rPr>
        <w:t xml:space="preserve"> </w:t>
      </w:r>
      <w:r w:rsidR="00425C16" w:rsidRPr="00B61CD9">
        <w:rPr>
          <w:sz w:val="22"/>
        </w:rPr>
        <w:t xml:space="preserve">hacia </w:t>
      </w:r>
      <w:r w:rsidR="00425C16" w:rsidRPr="00B61CD9">
        <w:rPr>
          <w:b/>
          <w:sz w:val="22"/>
        </w:rPr>
        <w:t>objetos sólidos</w:t>
      </w:r>
      <w:r w:rsidR="00425C16" w:rsidRPr="00B61CD9">
        <w:rPr>
          <w:sz w:val="22"/>
        </w:rPr>
        <w:t xml:space="preserve"> como una silla o una cama. </w:t>
      </w:r>
    </w:p>
    <w:p w:rsidR="00425C16" w:rsidRPr="00B61CD9" w:rsidRDefault="00F169D0" w:rsidP="00924FBA">
      <w:pPr>
        <w:pStyle w:val="Prrafodelista"/>
        <w:numPr>
          <w:ilvl w:val="0"/>
          <w:numId w:val="13"/>
        </w:numPr>
        <w:ind w:left="360"/>
        <w:rPr>
          <w:sz w:val="22"/>
        </w:rPr>
      </w:pPr>
      <w:r w:rsidRPr="00B61CD9">
        <w:rPr>
          <w:b/>
          <w:sz w:val="22"/>
        </w:rPr>
        <w:t>L</w:t>
      </w:r>
      <w:r w:rsidR="00425C16" w:rsidRPr="00B61CD9">
        <w:rPr>
          <w:b/>
          <w:sz w:val="22"/>
        </w:rPr>
        <w:t>a pérdida de calor por conducción aérea</w:t>
      </w:r>
      <w:r w:rsidR="00425C16" w:rsidRPr="00B61CD9">
        <w:rPr>
          <w:sz w:val="22"/>
        </w:rPr>
        <w:t xml:space="preserve"> (15%), incluso</w:t>
      </w:r>
      <w:r w:rsidR="00273E1F" w:rsidRPr="00B61CD9">
        <w:rPr>
          <w:sz w:val="22"/>
        </w:rPr>
        <w:t xml:space="preserve"> </w:t>
      </w:r>
      <w:r w:rsidR="00425C16" w:rsidRPr="00B61CD9">
        <w:rPr>
          <w:sz w:val="22"/>
        </w:rPr>
        <w:t xml:space="preserve">en </w:t>
      </w:r>
      <w:r w:rsidR="00425C16" w:rsidRPr="00B61CD9">
        <w:rPr>
          <w:b/>
          <w:sz w:val="22"/>
        </w:rPr>
        <w:t>condiciones normales</w:t>
      </w:r>
      <w:r w:rsidR="00425C16" w:rsidRPr="00B61CD9">
        <w:rPr>
          <w:sz w:val="22"/>
        </w:rPr>
        <w:t>.</w:t>
      </w:r>
      <w:r w:rsidR="00273E1F" w:rsidRPr="00B61CD9">
        <w:rPr>
          <w:sz w:val="22"/>
        </w:rPr>
        <w:t xml:space="preserve"> </w:t>
      </w:r>
    </w:p>
    <w:p w:rsidR="00273E1F" w:rsidRPr="00425C16" w:rsidRDefault="00273E1F" w:rsidP="00B61CD9">
      <w:pPr>
        <w:rPr>
          <w:sz w:val="22"/>
        </w:rPr>
      </w:pPr>
    </w:p>
    <w:p w:rsidR="00273E1F" w:rsidRPr="00B61CD9" w:rsidRDefault="00F169D0" w:rsidP="00924FBA">
      <w:pPr>
        <w:pStyle w:val="Prrafodelista"/>
        <w:numPr>
          <w:ilvl w:val="0"/>
          <w:numId w:val="13"/>
        </w:numPr>
        <w:ind w:left="360"/>
        <w:rPr>
          <w:sz w:val="22"/>
        </w:rPr>
      </w:pPr>
      <w:r w:rsidRPr="00B61CD9">
        <w:rPr>
          <w:b/>
          <w:sz w:val="22"/>
        </w:rPr>
        <w:t>E</w:t>
      </w:r>
      <w:r w:rsidR="00425C16" w:rsidRPr="00B61CD9">
        <w:rPr>
          <w:b/>
          <w:sz w:val="22"/>
        </w:rPr>
        <w:t>l calor</w:t>
      </w:r>
      <w:r w:rsidR="00425C16" w:rsidRPr="00B61CD9">
        <w:rPr>
          <w:sz w:val="22"/>
        </w:rPr>
        <w:t xml:space="preserve"> es</w:t>
      </w:r>
      <w:r w:rsidRPr="00B61CD9">
        <w:rPr>
          <w:sz w:val="22"/>
        </w:rPr>
        <w:t xml:space="preserve"> </w:t>
      </w:r>
      <w:r w:rsidR="00425C16" w:rsidRPr="00B61CD9">
        <w:rPr>
          <w:sz w:val="22"/>
        </w:rPr>
        <w:t>energía cinética</w:t>
      </w:r>
      <w:r w:rsidR="00273E1F" w:rsidRPr="00B61CD9">
        <w:rPr>
          <w:sz w:val="22"/>
        </w:rPr>
        <w:t xml:space="preserve"> </w:t>
      </w:r>
      <w:r w:rsidR="00425C16" w:rsidRPr="00B61CD9">
        <w:rPr>
          <w:sz w:val="22"/>
        </w:rPr>
        <w:t>del movimiento molecular y las moléculas de la piel no</w:t>
      </w:r>
      <w:r w:rsidR="00273E1F" w:rsidRPr="00B61CD9">
        <w:rPr>
          <w:sz w:val="22"/>
        </w:rPr>
        <w:t xml:space="preserve"> </w:t>
      </w:r>
      <w:r w:rsidR="00425C16" w:rsidRPr="00B61CD9">
        <w:rPr>
          <w:sz w:val="22"/>
        </w:rPr>
        <w:t xml:space="preserve">cesan de vibrar. </w:t>
      </w:r>
    </w:p>
    <w:p w:rsidR="00273E1F" w:rsidRPr="00B61CD9" w:rsidRDefault="00601F35" w:rsidP="00924FBA">
      <w:pPr>
        <w:pStyle w:val="Prrafodelista"/>
        <w:numPr>
          <w:ilvl w:val="0"/>
          <w:numId w:val="13"/>
        </w:numPr>
        <w:ind w:left="360"/>
        <w:rPr>
          <w:sz w:val="22"/>
        </w:rPr>
      </w:pPr>
      <w:r>
        <w:rPr>
          <w:sz w:val="22"/>
        </w:rPr>
        <w:t xml:space="preserve">Si </w:t>
      </w:r>
      <w:r w:rsidR="00425C16" w:rsidRPr="00601F35">
        <w:rPr>
          <w:b/>
          <w:sz w:val="22"/>
        </w:rPr>
        <w:t>temperatura del aire</w:t>
      </w:r>
      <w:r w:rsidR="00273E1F" w:rsidRPr="00601F35">
        <w:rPr>
          <w:b/>
          <w:sz w:val="22"/>
        </w:rPr>
        <w:t xml:space="preserve"> </w:t>
      </w:r>
      <w:r w:rsidR="00425C16" w:rsidRPr="00601F35">
        <w:rPr>
          <w:b/>
          <w:sz w:val="22"/>
        </w:rPr>
        <w:t>adyacente</w:t>
      </w:r>
      <w:r w:rsidR="00425C16" w:rsidRPr="00B61CD9">
        <w:rPr>
          <w:sz w:val="22"/>
        </w:rPr>
        <w:t xml:space="preserve"> </w:t>
      </w:r>
      <w:r>
        <w:rPr>
          <w:sz w:val="22"/>
        </w:rPr>
        <w:t xml:space="preserve">iguala a la de </w:t>
      </w:r>
      <w:r w:rsidR="00425C16" w:rsidRPr="00B61CD9">
        <w:rPr>
          <w:sz w:val="22"/>
        </w:rPr>
        <w:t xml:space="preserve">la piel, </w:t>
      </w:r>
      <w:r w:rsidR="00425C16" w:rsidRPr="00601F35">
        <w:rPr>
          <w:b/>
          <w:sz w:val="22"/>
        </w:rPr>
        <w:t>no se pierde calor</w:t>
      </w:r>
      <w:r w:rsidR="00425C16" w:rsidRPr="00B61CD9">
        <w:rPr>
          <w:sz w:val="22"/>
        </w:rPr>
        <w:t xml:space="preserve">. </w:t>
      </w:r>
    </w:p>
    <w:p w:rsidR="00425C16" w:rsidRDefault="00425C16" w:rsidP="00425C16">
      <w:pPr>
        <w:rPr>
          <w:sz w:val="22"/>
        </w:rPr>
      </w:pPr>
    </w:p>
    <w:p w:rsidR="00425C16" w:rsidRPr="00425C16" w:rsidRDefault="00425C16" w:rsidP="00425C16">
      <w:pPr>
        <w:pStyle w:val="Ttulo2"/>
      </w:pPr>
      <w:r w:rsidRPr="00425C16">
        <w:t xml:space="preserve">Convección. </w:t>
      </w:r>
    </w:p>
    <w:p w:rsidR="00273E1F" w:rsidRPr="004014A2" w:rsidRDefault="008B68EB" w:rsidP="00924FBA">
      <w:pPr>
        <w:pStyle w:val="Prrafodelista"/>
        <w:numPr>
          <w:ilvl w:val="0"/>
          <w:numId w:val="14"/>
        </w:numPr>
        <w:ind w:left="360"/>
        <w:rPr>
          <w:sz w:val="22"/>
        </w:rPr>
      </w:pPr>
      <w:r>
        <w:rPr>
          <w:b/>
          <w:sz w:val="22"/>
        </w:rPr>
        <w:t>P</w:t>
      </w:r>
      <w:r w:rsidRPr="008B68EB">
        <w:rPr>
          <w:b/>
          <w:sz w:val="22"/>
        </w:rPr>
        <w:t>érdida de calor por convección</w:t>
      </w:r>
      <w:r>
        <w:rPr>
          <w:b/>
          <w:sz w:val="22"/>
        </w:rPr>
        <w:t>:</w:t>
      </w:r>
      <w:r w:rsidRPr="004014A2">
        <w:rPr>
          <w:sz w:val="22"/>
        </w:rPr>
        <w:t xml:space="preserve"> </w:t>
      </w:r>
      <w:r w:rsidR="00425C16" w:rsidRPr="004014A2">
        <w:rPr>
          <w:sz w:val="22"/>
        </w:rPr>
        <w:t>pérdida de calor corporal por las</w:t>
      </w:r>
      <w:r w:rsidR="00273E1F" w:rsidRPr="004014A2">
        <w:rPr>
          <w:sz w:val="22"/>
        </w:rPr>
        <w:t xml:space="preserve"> </w:t>
      </w:r>
      <w:r w:rsidR="00425C16" w:rsidRPr="004014A2">
        <w:rPr>
          <w:sz w:val="22"/>
        </w:rPr>
        <w:t xml:space="preserve">corrientes de convección del aire. </w:t>
      </w:r>
    </w:p>
    <w:p w:rsidR="00425C16" w:rsidRPr="004014A2" w:rsidRDefault="008B68EB" w:rsidP="00924FBA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8B68EB">
        <w:rPr>
          <w:b/>
          <w:sz w:val="22"/>
        </w:rPr>
        <w:t>E</w:t>
      </w:r>
      <w:r w:rsidR="00425C16" w:rsidRPr="008B68EB">
        <w:rPr>
          <w:b/>
          <w:sz w:val="22"/>
        </w:rPr>
        <w:t>l 15%</w:t>
      </w:r>
      <w:r w:rsidR="00273E1F" w:rsidRPr="004014A2">
        <w:rPr>
          <w:sz w:val="22"/>
        </w:rPr>
        <w:t xml:space="preserve"> </w:t>
      </w:r>
      <w:r w:rsidR="00425C16" w:rsidRPr="004014A2">
        <w:rPr>
          <w:sz w:val="22"/>
        </w:rPr>
        <w:t xml:space="preserve">de la pérdida total de calor en una </w:t>
      </w:r>
      <w:r w:rsidR="00425C16" w:rsidRPr="008B68EB">
        <w:rPr>
          <w:b/>
          <w:sz w:val="22"/>
        </w:rPr>
        <w:t>habitación sin un gran movimiento del aire</w:t>
      </w:r>
      <w:r w:rsidR="00425C16" w:rsidRPr="004014A2">
        <w:rPr>
          <w:sz w:val="22"/>
        </w:rPr>
        <w:t>,</w:t>
      </w:r>
      <w:r w:rsidR="00273E1F" w:rsidRPr="004014A2">
        <w:rPr>
          <w:sz w:val="22"/>
        </w:rPr>
        <w:t xml:space="preserve"> </w:t>
      </w:r>
      <w:r w:rsidR="00425C16" w:rsidRPr="004014A2">
        <w:rPr>
          <w:sz w:val="22"/>
        </w:rPr>
        <w:t xml:space="preserve">se debe a la </w:t>
      </w:r>
      <w:r w:rsidR="00425C16" w:rsidRPr="008B68EB">
        <w:rPr>
          <w:b/>
          <w:sz w:val="22"/>
        </w:rPr>
        <w:t>conducción</w:t>
      </w:r>
      <w:r w:rsidR="00425C16" w:rsidRPr="004014A2">
        <w:rPr>
          <w:sz w:val="22"/>
        </w:rPr>
        <w:t xml:space="preserve"> del mismo y luego a la </w:t>
      </w:r>
      <w:r w:rsidR="00425C16" w:rsidRPr="008B68EB">
        <w:rPr>
          <w:b/>
          <w:sz w:val="22"/>
        </w:rPr>
        <w:t>convección</w:t>
      </w:r>
      <w:r w:rsidR="00273E1F" w:rsidRPr="004014A2">
        <w:rPr>
          <w:sz w:val="22"/>
        </w:rPr>
        <w:t xml:space="preserve"> </w:t>
      </w:r>
      <w:r w:rsidR="00425C16" w:rsidRPr="004014A2">
        <w:rPr>
          <w:sz w:val="22"/>
        </w:rPr>
        <w:t>con alejamiento del cuerpo.</w:t>
      </w:r>
    </w:p>
    <w:p w:rsidR="00425C16" w:rsidRDefault="00425C16" w:rsidP="00425C16">
      <w:pPr>
        <w:rPr>
          <w:sz w:val="22"/>
        </w:rPr>
      </w:pPr>
    </w:p>
    <w:p w:rsidR="00425C16" w:rsidRPr="00075E7B" w:rsidRDefault="00425C16" w:rsidP="00075E7B">
      <w:pPr>
        <w:pStyle w:val="Ttulo3"/>
      </w:pPr>
      <w:r w:rsidRPr="00075E7B">
        <w:t xml:space="preserve">Efecto refrigerador del viento. </w:t>
      </w:r>
    </w:p>
    <w:p w:rsidR="00532289" w:rsidRPr="00AD3DF7" w:rsidRDefault="00AD3DF7" w:rsidP="00924FBA">
      <w:pPr>
        <w:pStyle w:val="Prrafodelista"/>
        <w:numPr>
          <w:ilvl w:val="0"/>
          <w:numId w:val="15"/>
        </w:numPr>
        <w:ind w:left="360"/>
        <w:rPr>
          <w:sz w:val="22"/>
        </w:rPr>
      </w:pPr>
      <w:r w:rsidRPr="00AD3DF7">
        <w:rPr>
          <w:b/>
          <w:sz w:val="22"/>
        </w:rPr>
        <w:t xml:space="preserve">Con </w:t>
      </w:r>
      <w:r w:rsidR="00425C16" w:rsidRPr="00AD3DF7">
        <w:rPr>
          <w:b/>
          <w:sz w:val="22"/>
        </w:rPr>
        <w:t>viento</w:t>
      </w:r>
      <w:r w:rsidR="00425C16" w:rsidRPr="00AD3DF7">
        <w:rPr>
          <w:sz w:val="22"/>
        </w:rPr>
        <w:t>, la capa de aire en contacto con la</w:t>
      </w:r>
      <w:r w:rsidR="00532289" w:rsidRPr="00AD3DF7">
        <w:rPr>
          <w:sz w:val="22"/>
        </w:rPr>
        <w:t xml:space="preserve"> </w:t>
      </w:r>
      <w:r w:rsidR="00425C16" w:rsidRPr="00AD3DF7">
        <w:rPr>
          <w:sz w:val="22"/>
        </w:rPr>
        <w:t xml:space="preserve">piel </w:t>
      </w:r>
      <w:r w:rsidR="00425C16" w:rsidRPr="00AD3DF7">
        <w:rPr>
          <w:b/>
          <w:sz w:val="22"/>
        </w:rPr>
        <w:t>se sustituye por otra nueva</w:t>
      </w:r>
      <w:r w:rsidR="00425C16" w:rsidRPr="00AD3DF7">
        <w:rPr>
          <w:sz w:val="22"/>
        </w:rPr>
        <w:t xml:space="preserve"> más </w:t>
      </w:r>
      <w:r w:rsidRPr="00AD3DF7">
        <w:rPr>
          <w:sz w:val="22"/>
        </w:rPr>
        <w:t xml:space="preserve">rápido </w:t>
      </w:r>
      <w:r w:rsidR="00425C16" w:rsidRPr="00AD3DF7">
        <w:rPr>
          <w:sz w:val="22"/>
        </w:rPr>
        <w:t>de lo</w:t>
      </w:r>
      <w:r w:rsidR="00532289" w:rsidRPr="00AD3DF7">
        <w:rPr>
          <w:sz w:val="22"/>
        </w:rPr>
        <w:t xml:space="preserve"> </w:t>
      </w:r>
      <w:r w:rsidR="00425C16" w:rsidRPr="00AD3DF7">
        <w:rPr>
          <w:sz w:val="22"/>
        </w:rPr>
        <w:t>habitual, acelera</w:t>
      </w:r>
      <w:r w:rsidRPr="00AD3DF7">
        <w:rPr>
          <w:sz w:val="22"/>
        </w:rPr>
        <w:t>ndo</w:t>
      </w:r>
      <w:r w:rsidR="00425C16" w:rsidRPr="00AD3DF7">
        <w:rPr>
          <w:sz w:val="22"/>
        </w:rPr>
        <w:t xml:space="preserve"> la </w:t>
      </w:r>
      <w:r w:rsidR="00425C16" w:rsidRPr="00AD3DF7">
        <w:rPr>
          <w:b/>
          <w:sz w:val="22"/>
        </w:rPr>
        <w:t>pérdida de calor por</w:t>
      </w:r>
      <w:r w:rsidR="00532289" w:rsidRPr="00AD3DF7">
        <w:rPr>
          <w:b/>
          <w:sz w:val="22"/>
        </w:rPr>
        <w:t xml:space="preserve"> </w:t>
      </w:r>
      <w:r w:rsidR="00425C16" w:rsidRPr="00AD3DF7">
        <w:rPr>
          <w:b/>
          <w:sz w:val="22"/>
        </w:rPr>
        <w:t>convección</w:t>
      </w:r>
      <w:r w:rsidR="00425C16" w:rsidRPr="00AD3DF7">
        <w:rPr>
          <w:sz w:val="22"/>
        </w:rPr>
        <w:t xml:space="preserve">. </w:t>
      </w:r>
    </w:p>
    <w:p w:rsidR="00532289" w:rsidRDefault="00532289" w:rsidP="00AD3DF7">
      <w:pPr>
        <w:rPr>
          <w:sz w:val="22"/>
        </w:rPr>
      </w:pPr>
    </w:p>
    <w:p w:rsidR="00532289" w:rsidRPr="00AD3DF7" w:rsidRDefault="00425C16" w:rsidP="00924FBA">
      <w:pPr>
        <w:pStyle w:val="Prrafodelista"/>
        <w:numPr>
          <w:ilvl w:val="0"/>
          <w:numId w:val="15"/>
        </w:numPr>
        <w:ind w:left="360"/>
        <w:rPr>
          <w:sz w:val="22"/>
        </w:rPr>
      </w:pPr>
      <w:r w:rsidRPr="00AD3DF7">
        <w:rPr>
          <w:b/>
          <w:sz w:val="22"/>
        </w:rPr>
        <w:t>El efecto refrigerador del viento</w:t>
      </w:r>
      <w:r w:rsidRPr="00AD3DF7">
        <w:rPr>
          <w:sz w:val="22"/>
        </w:rPr>
        <w:t xml:space="preserve"> para velocidad</w:t>
      </w:r>
      <w:r w:rsidR="00532289" w:rsidRPr="00AD3DF7">
        <w:rPr>
          <w:sz w:val="22"/>
        </w:rPr>
        <w:t xml:space="preserve"> </w:t>
      </w:r>
      <w:r w:rsidRPr="00AD3DF7">
        <w:rPr>
          <w:sz w:val="22"/>
        </w:rPr>
        <w:t xml:space="preserve">de viento baja es la </w:t>
      </w:r>
      <w:r w:rsidRPr="00AD3DF7">
        <w:rPr>
          <w:b/>
          <w:sz w:val="22"/>
        </w:rPr>
        <w:t>raíz cuadrada de</w:t>
      </w:r>
      <w:r w:rsidR="00532289" w:rsidRPr="00AD3DF7">
        <w:rPr>
          <w:b/>
          <w:sz w:val="22"/>
        </w:rPr>
        <w:t xml:space="preserve"> </w:t>
      </w:r>
      <w:r w:rsidRPr="00AD3DF7">
        <w:rPr>
          <w:b/>
          <w:sz w:val="22"/>
        </w:rPr>
        <w:t>dicha velocidad</w:t>
      </w:r>
      <w:r w:rsidRPr="00AD3DF7">
        <w:rPr>
          <w:sz w:val="22"/>
        </w:rPr>
        <w:t xml:space="preserve">. </w:t>
      </w:r>
    </w:p>
    <w:p w:rsidR="00425C16" w:rsidRPr="00AD3DF7" w:rsidRDefault="00425C16" w:rsidP="00924FBA">
      <w:pPr>
        <w:pStyle w:val="Prrafodelista"/>
        <w:numPr>
          <w:ilvl w:val="0"/>
          <w:numId w:val="15"/>
        </w:numPr>
        <w:ind w:left="360"/>
        <w:rPr>
          <w:sz w:val="22"/>
        </w:rPr>
      </w:pPr>
      <w:r w:rsidRPr="00AD3DF7">
        <w:rPr>
          <w:sz w:val="22"/>
        </w:rPr>
        <w:t xml:space="preserve">un viento de </w:t>
      </w:r>
      <w:r w:rsidRPr="00AD3DF7">
        <w:rPr>
          <w:b/>
          <w:sz w:val="22"/>
        </w:rPr>
        <w:t>6,5 km</w:t>
      </w:r>
      <w:r w:rsidR="00AD3DF7">
        <w:rPr>
          <w:sz w:val="22"/>
        </w:rPr>
        <w:t xml:space="preserve">/h </w:t>
      </w:r>
      <w:r w:rsidRPr="00AD3DF7">
        <w:rPr>
          <w:sz w:val="22"/>
        </w:rPr>
        <w:t xml:space="preserve">refrigera </w:t>
      </w:r>
      <w:r w:rsidRPr="00AD3DF7">
        <w:rPr>
          <w:b/>
          <w:sz w:val="22"/>
        </w:rPr>
        <w:t>dos veces más</w:t>
      </w:r>
      <w:r w:rsidRPr="00AD3DF7">
        <w:rPr>
          <w:sz w:val="22"/>
        </w:rPr>
        <w:t xml:space="preserve"> que </w:t>
      </w:r>
      <w:r w:rsidRPr="00AD3DF7">
        <w:rPr>
          <w:b/>
          <w:sz w:val="22"/>
        </w:rPr>
        <w:t>1,5 km</w:t>
      </w:r>
      <w:r w:rsidR="00AD3DF7" w:rsidRPr="00AD3DF7">
        <w:rPr>
          <w:b/>
          <w:sz w:val="22"/>
        </w:rPr>
        <w:t>/</w:t>
      </w:r>
      <w:r w:rsidRPr="00AD3DF7">
        <w:rPr>
          <w:b/>
          <w:sz w:val="22"/>
        </w:rPr>
        <w:t>h</w:t>
      </w:r>
      <w:r w:rsidRPr="00AD3DF7">
        <w:rPr>
          <w:sz w:val="22"/>
        </w:rPr>
        <w:t>.</w:t>
      </w:r>
    </w:p>
    <w:p w:rsidR="00425C16" w:rsidRDefault="00425C16" w:rsidP="00AD3DF7">
      <w:pPr>
        <w:rPr>
          <w:sz w:val="22"/>
        </w:rPr>
      </w:pPr>
    </w:p>
    <w:p w:rsidR="00425C16" w:rsidRPr="00425C16" w:rsidRDefault="00425C16" w:rsidP="00425C16">
      <w:pPr>
        <w:pStyle w:val="Ttulo2"/>
      </w:pPr>
      <w:r w:rsidRPr="00425C16">
        <w:t xml:space="preserve">Conducción y convección del calor por una persona suspendida en el agua. </w:t>
      </w:r>
    </w:p>
    <w:p w:rsidR="00BA3675" w:rsidRDefault="00A31400" w:rsidP="00924FBA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A31400">
        <w:rPr>
          <w:b/>
          <w:sz w:val="22"/>
        </w:rPr>
        <w:t xml:space="preserve">El </w:t>
      </w:r>
      <w:r w:rsidR="00425C16" w:rsidRPr="00A31400">
        <w:rPr>
          <w:b/>
          <w:sz w:val="22"/>
        </w:rPr>
        <w:t>agua</w:t>
      </w:r>
      <w:r w:rsidR="00425C16" w:rsidRPr="00572C1A">
        <w:rPr>
          <w:sz w:val="22"/>
        </w:rPr>
        <w:t xml:space="preserve"> puede absorber</w:t>
      </w:r>
      <w:r w:rsidR="00BA3675" w:rsidRPr="00572C1A">
        <w:rPr>
          <w:sz w:val="22"/>
        </w:rPr>
        <w:t xml:space="preserve"> </w:t>
      </w:r>
      <w:r w:rsidR="00425C16" w:rsidRPr="00A31400">
        <w:rPr>
          <w:b/>
          <w:sz w:val="22"/>
        </w:rPr>
        <w:t>mucho más</w:t>
      </w:r>
      <w:r w:rsidR="00425C16" w:rsidRPr="00572C1A">
        <w:rPr>
          <w:sz w:val="22"/>
        </w:rPr>
        <w:t xml:space="preserve"> </w:t>
      </w:r>
      <w:r w:rsidR="00425C16" w:rsidRPr="00A31400">
        <w:rPr>
          <w:b/>
          <w:sz w:val="22"/>
        </w:rPr>
        <w:t>calor</w:t>
      </w:r>
      <w:r w:rsidR="00425C16" w:rsidRPr="00572C1A">
        <w:rPr>
          <w:sz w:val="22"/>
        </w:rPr>
        <w:t xml:space="preserve"> que el aire. </w:t>
      </w:r>
    </w:p>
    <w:p w:rsidR="00BA3675" w:rsidRPr="00572C1A" w:rsidRDefault="00A31400" w:rsidP="00924FBA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A31400">
        <w:rPr>
          <w:b/>
          <w:sz w:val="22"/>
        </w:rPr>
        <w:t>L</w:t>
      </w:r>
      <w:r w:rsidR="00425C16" w:rsidRPr="00A31400">
        <w:rPr>
          <w:b/>
          <w:sz w:val="22"/>
        </w:rPr>
        <w:t>a conductividad</w:t>
      </w:r>
      <w:r w:rsidR="00BA3675" w:rsidRPr="00A31400">
        <w:rPr>
          <w:b/>
          <w:sz w:val="22"/>
        </w:rPr>
        <w:t xml:space="preserve"> </w:t>
      </w:r>
      <w:r w:rsidR="00425C16" w:rsidRPr="00A31400">
        <w:rPr>
          <w:b/>
          <w:sz w:val="22"/>
        </w:rPr>
        <w:t>del calor</w:t>
      </w:r>
      <w:r w:rsidR="00425C16" w:rsidRPr="00572C1A">
        <w:rPr>
          <w:sz w:val="22"/>
        </w:rPr>
        <w:t xml:space="preserve"> dentro del agua es </w:t>
      </w:r>
      <w:r w:rsidR="00425C16" w:rsidRPr="00A31400">
        <w:rPr>
          <w:b/>
          <w:sz w:val="22"/>
        </w:rPr>
        <w:t>muy grande</w:t>
      </w:r>
      <w:r w:rsidR="00425C16" w:rsidRPr="00572C1A">
        <w:rPr>
          <w:sz w:val="22"/>
        </w:rPr>
        <w:t xml:space="preserve"> si se compara con</w:t>
      </w:r>
      <w:r w:rsidR="00BA3675" w:rsidRPr="00572C1A">
        <w:rPr>
          <w:sz w:val="22"/>
        </w:rPr>
        <w:t xml:space="preserve"> </w:t>
      </w:r>
      <w:r w:rsidR="00425C16" w:rsidRPr="00572C1A">
        <w:rPr>
          <w:sz w:val="22"/>
        </w:rPr>
        <w:t xml:space="preserve">la del aire. </w:t>
      </w:r>
    </w:p>
    <w:p w:rsidR="00425C16" w:rsidRPr="00572C1A" w:rsidRDefault="00A31400" w:rsidP="00924FBA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A31400">
        <w:rPr>
          <w:b/>
          <w:sz w:val="22"/>
        </w:rPr>
        <w:t>L</w:t>
      </w:r>
      <w:r w:rsidR="00425C16" w:rsidRPr="00A31400">
        <w:rPr>
          <w:b/>
          <w:sz w:val="22"/>
        </w:rPr>
        <w:t>a tasa de pérdida de calor</w:t>
      </w:r>
      <w:r w:rsidR="00425C16" w:rsidRPr="00572C1A">
        <w:rPr>
          <w:sz w:val="22"/>
        </w:rPr>
        <w:t xml:space="preserve"> hacia el agua sea muy</w:t>
      </w:r>
      <w:r w:rsidR="00BA3675" w:rsidRPr="00572C1A">
        <w:rPr>
          <w:sz w:val="22"/>
        </w:rPr>
        <w:t xml:space="preserve"> </w:t>
      </w:r>
      <w:r w:rsidR="00425C16" w:rsidRPr="00572C1A">
        <w:rPr>
          <w:sz w:val="22"/>
        </w:rPr>
        <w:t>superior a la atmosférica</w:t>
      </w:r>
      <w:r>
        <w:rPr>
          <w:sz w:val="22"/>
        </w:rPr>
        <w:t xml:space="preserve">, debido a que la piel no puede </w:t>
      </w:r>
      <w:r w:rsidRPr="00572C1A">
        <w:rPr>
          <w:sz w:val="22"/>
        </w:rPr>
        <w:t xml:space="preserve">crear una </w:t>
      </w:r>
      <w:r w:rsidRPr="00A31400">
        <w:rPr>
          <w:b/>
          <w:sz w:val="22"/>
        </w:rPr>
        <w:t>«zona aislante»</w:t>
      </w:r>
      <w:r w:rsidRPr="00572C1A">
        <w:rPr>
          <w:sz w:val="22"/>
        </w:rPr>
        <w:t xml:space="preserve"> como sucede con el aire</w:t>
      </w:r>
      <w:r w:rsidR="00425C16" w:rsidRPr="00572C1A">
        <w:rPr>
          <w:sz w:val="22"/>
        </w:rPr>
        <w:t>.</w:t>
      </w:r>
    </w:p>
    <w:p w:rsidR="00425C16" w:rsidRDefault="00425C16" w:rsidP="00425C16">
      <w:pPr>
        <w:rPr>
          <w:sz w:val="22"/>
        </w:rPr>
      </w:pPr>
    </w:p>
    <w:p w:rsidR="00425C16" w:rsidRPr="00425C16" w:rsidRDefault="00425C16" w:rsidP="00425C16">
      <w:pPr>
        <w:pStyle w:val="Ttulo2"/>
      </w:pPr>
      <w:r w:rsidRPr="00425C16">
        <w:t xml:space="preserve">Evaporación. </w:t>
      </w:r>
    </w:p>
    <w:p w:rsidR="00CD231B" w:rsidRDefault="00425C16" w:rsidP="00924FBA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572C1A">
        <w:rPr>
          <w:sz w:val="22"/>
        </w:rPr>
        <w:t>Cuando el agua se evapora de</w:t>
      </w:r>
      <w:r w:rsidR="00A5030D">
        <w:rPr>
          <w:sz w:val="22"/>
        </w:rPr>
        <w:t>sde la piel</w:t>
      </w:r>
      <w:r w:rsidRPr="00572C1A">
        <w:rPr>
          <w:sz w:val="22"/>
        </w:rPr>
        <w:t xml:space="preserve">, </w:t>
      </w:r>
      <w:r w:rsidR="00A5030D">
        <w:rPr>
          <w:sz w:val="22"/>
        </w:rPr>
        <w:t xml:space="preserve">por </w:t>
      </w:r>
      <w:r w:rsidRPr="00A5030D">
        <w:rPr>
          <w:b/>
          <w:sz w:val="22"/>
        </w:rPr>
        <w:t>cada gramo evaporado</w:t>
      </w:r>
      <w:r w:rsidRPr="00572C1A">
        <w:rPr>
          <w:sz w:val="22"/>
        </w:rPr>
        <w:t xml:space="preserve"> desaparecen </w:t>
      </w:r>
      <w:r w:rsidRPr="00A5030D">
        <w:rPr>
          <w:b/>
          <w:sz w:val="22"/>
        </w:rPr>
        <w:t>0,58 calorías</w:t>
      </w:r>
      <w:r w:rsidR="00CD231B" w:rsidRPr="00572C1A">
        <w:rPr>
          <w:sz w:val="22"/>
        </w:rPr>
        <w:t xml:space="preserve"> </w:t>
      </w:r>
      <w:r w:rsidRPr="00572C1A">
        <w:rPr>
          <w:sz w:val="22"/>
        </w:rPr>
        <w:t xml:space="preserve">(kilocalorías) </w:t>
      </w:r>
      <w:r w:rsidRPr="00A5030D">
        <w:rPr>
          <w:b/>
          <w:sz w:val="22"/>
        </w:rPr>
        <w:t>de calor</w:t>
      </w:r>
      <w:r w:rsidRPr="00572C1A">
        <w:rPr>
          <w:sz w:val="22"/>
        </w:rPr>
        <w:t xml:space="preserve">. </w:t>
      </w:r>
    </w:p>
    <w:p w:rsidR="00A5030D" w:rsidRPr="00572C1A" w:rsidRDefault="00425C16" w:rsidP="00924FBA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A5030D">
        <w:rPr>
          <w:b/>
          <w:sz w:val="22"/>
        </w:rPr>
        <w:t>El agua</w:t>
      </w:r>
      <w:r w:rsidRPr="00572C1A">
        <w:rPr>
          <w:sz w:val="22"/>
        </w:rPr>
        <w:t xml:space="preserve"> </w:t>
      </w:r>
      <w:r w:rsidR="00A5030D">
        <w:rPr>
          <w:sz w:val="22"/>
        </w:rPr>
        <w:t xml:space="preserve">se </w:t>
      </w:r>
      <w:r w:rsidRPr="00572C1A">
        <w:rPr>
          <w:sz w:val="22"/>
        </w:rPr>
        <w:t>evapor</w:t>
      </w:r>
      <w:r w:rsidR="00A5030D">
        <w:rPr>
          <w:sz w:val="22"/>
        </w:rPr>
        <w:t>a</w:t>
      </w:r>
      <w:r w:rsidRPr="00572C1A">
        <w:rPr>
          <w:sz w:val="22"/>
        </w:rPr>
        <w:t xml:space="preserve"> por </w:t>
      </w:r>
      <w:r w:rsidRPr="00A5030D">
        <w:rPr>
          <w:b/>
          <w:sz w:val="22"/>
        </w:rPr>
        <w:t>piel y pulmones</w:t>
      </w:r>
      <w:r w:rsidRPr="00572C1A">
        <w:rPr>
          <w:sz w:val="22"/>
        </w:rPr>
        <w:t xml:space="preserve">, </w:t>
      </w:r>
      <w:r w:rsidR="00A5030D">
        <w:rPr>
          <w:sz w:val="22"/>
        </w:rPr>
        <w:t xml:space="preserve">a </w:t>
      </w:r>
      <w:r w:rsidRPr="00572C1A">
        <w:rPr>
          <w:sz w:val="22"/>
        </w:rPr>
        <w:t>vel</w:t>
      </w:r>
      <w:r w:rsidR="00CD231B" w:rsidRPr="00572C1A">
        <w:rPr>
          <w:sz w:val="22"/>
        </w:rPr>
        <w:t xml:space="preserve"> </w:t>
      </w:r>
      <w:r w:rsidRPr="00572C1A">
        <w:rPr>
          <w:sz w:val="22"/>
        </w:rPr>
        <w:t xml:space="preserve">aprox de </w:t>
      </w:r>
      <w:r w:rsidRPr="00A5030D">
        <w:rPr>
          <w:b/>
          <w:sz w:val="22"/>
        </w:rPr>
        <w:t>600 a 700ml/día</w:t>
      </w:r>
      <w:r w:rsidRPr="00572C1A">
        <w:rPr>
          <w:sz w:val="22"/>
        </w:rPr>
        <w:t>, aunque la persona</w:t>
      </w:r>
      <w:r w:rsidR="00CD231B" w:rsidRPr="00572C1A">
        <w:rPr>
          <w:sz w:val="22"/>
        </w:rPr>
        <w:t xml:space="preserve"> </w:t>
      </w:r>
      <w:r w:rsidRPr="00A5030D">
        <w:rPr>
          <w:b/>
          <w:sz w:val="22"/>
        </w:rPr>
        <w:t>no sude</w:t>
      </w:r>
      <w:r w:rsidR="00A5030D">
        <w:rPr>
          <w:b/>
          <w:sz w:val="22"/>
        </w:rPr>
        <w:t xml:space="preserve"> </w:t>
      </w:r>
      <w:r w:rsidR="00A5030D">
        <w:rPr>
          <w:sz w:val="22"/>
        </w:rPr>
        <w:t>(</w:t>
      </w:r>
      <w:r w:rsidR="00A5030D" w:rsidRPr="00F63912">
        <w:rPr>
          <w:b/>
          <w:sz w:val="22"/>
        </w:rPr>
        <w:t>16 a 19 calorías/hora</w:t>
      </w:r>
      <w:r w:rsidR="00A5030D">
        <w:rPr>
          <w:sz w:val="22"/>
        </w:rPr>
        <w:t>)</w:t>
      </w:r>
      <w:r w:rsidR="00A5030D" w:rsidRPr="00572C1A">
        <w:rPr>
          <w:sz w:val="22"/>
        </w:rPr>
        <w:t xml:space="preserve">. </w:t>
      </w:r>
    </w:p>
    <w:p w:rsidR="00CD231B" w:rsidRPr="00572C1A" w:rsidRDefault="00425C16" w:rsidP="00924FBA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572C1A">
        <w:rPr>
          <w:sz w:val="22"/>
        </w:rPr>
        <w:t xml:space="preserve">Esta evaporación </w:t>
      </w:r>
      <w:r w:rsidRPr="00073391">
        <w:rPr>
          <w:b/>
          <w:sz w:val="22"/>
        </w:rPr>
        <w:t>no sirve para regular la temperatura</w:t>
      </w:r>
      <w:r w:rsidRPr="00572C1A">
        <w:rPr>
          <w:sz w:val="22"/>
        </w:rPr>
        <w:t>,</w:t>
      </w:r>
      <w:r w:rsidR="00CD231B" w:rsidRPr="00572C1A">
        <w:rPr>
          <w:sz w:val="22"/>
        </w:rPr>
        <w:t xml:space="preserve"> </w:t>
      </w:r>
      <w:r w:rsidR="00073391">
        <w:rPr>
          <w:sz w:val="22"/>
        </w:rPr>
        <w:t xml:space="preserve">es </w:t>
      </w:r>
      <w:r w:rsidRPr="00572C1A">
        <w:rPr>
          <w:sz w:val="22"/>
        </w:rPr>
        <w:t>una difusión continua de las moléculas</w:t>
      </w:r>
      <w:r w:rsidR="00CD231B" w:rsidRPr="00572C1A">
        <w:rPr>
          <w:sz w:val="22"/>
        </w:rPr>
        <w:t xml:space="preserve"> </w:t>
      </w:r>
      <w:r w:rsidRPr="00572C1A">
        <w:rPr>
          <w:sz w:val="22"/>
        </w:rPr>
        <w:t xml:space="preserve">de agua a través de los epitelios cutáneo y respiratorio. </w:t>
      </w:r>
    </w:p>
    <w:p w:rsidR="00425C16" w:rsidRPr="00572C1A" w:rsidRDefault="00CD231B" w:rsidP="00924FBA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073391">
        <w:rPr>
          <w:b/>
          <w:sz w:val="22"/>
        </w:rPr>
        <w:t>L</w:t>
      </w:r>
      <w:r w:rsidR="00425C16" w:rsidRPr="00073391">
        <w:rPr>
          <w:b/>
          <w:sz w:val="22"/>
        </w:rPr>
        <w:t>a pérdida de calor por evaporación del sudor</w:t>
      </w:r>
      <w:r w:rsidR="00425C16" w:rsidRPr="00572C1A">
        <w:rPr>
          <w:sz w:val="22"/>
        </w:rPr>
        <w:t xml:space="preserve"> se</w:t>
      </w:r>
      <w:r w:rsidRPr="00572C1A">
        <w:rPr>
          <w:sz w:val="22"/>
        </w:rPr>
        <w:t xml:space="preserve"> </w:t>
      </w:r>
      <w:r w:rsidR="00425C16" w:rsidRPr="00572C1A">
        <w:rPr>
          <w:sz w:val="22"/>
        </w:rPr>
        <w:t xml:space="preserve">puede controlar regulando la </w:t>
      </w:r>
      <w:r w:rsidR="00425C16" w:rsidRPr="00073391">
        <w:rPr>
          <w:b/>
          <w:sz w:val="22"/>
        </w:rPr>
        <w:t>velocidad de sudoración</w:t>
      </w:r>
      <w:r w:rsidR="00425C16" w:rsidRPr="00572C1A">
        <w:rPr>
          <w:sz w:val="22"/>
        </w:rPr>
        <w:t>.</w:t>
      </w:r>
    </w:p>
    <w:p w:rsidR="00425C16" w:rsidRDefault="00425C16" w:rsidP="00425C16">
      <w:pPr>
        <w:rPr>
          <w:sz w:val="22"/>
        </w:rPr>
      </w:pPr>
    </w:p>
    <w:p w:rsidR="00425C16" w:rsidRPr="00075E7B" w:rsidRDefault="00425C16" w:rsidP="00075E7B">
      <w:pPr>
        <w:pStyle w:val="Ttulo3"/>
      </w:pPr>
      <w:r w:rsidRPr="00075E7B">
        <w:t xml:space="preserve">La evaporación es un mecanismo de refrigeración necesario para temperaturas atmosféricas muy altas. </w:t>
      </w:r>
    </w:p>
    <w:p w:rsidR="00502AB8" w:rsidRPr="00303362" w:rsidRDefault="00425C16" w:rsidP="00924FBA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303362">
        <w:rPr>
          <w:sz w:val="22"/>
        </w:rPr>
        <w:t>Mientras la temperatura de la piel exceda la del</w:t>
      </w:r>
      <w:r w:rsidR="00502AB8" w:rsidRPr="00303362">
        <w:rPr>
          <w:sz w:val="22"/>
        </w:rPr>
        <w:t xml:space="preserve"> </w:t>
      </w:r>
      <w:r w:rsidRPr="00303362">
        <w:rPr>
          <w:sz w:val="22"/>
        </w:rPr>
        <w:t xml:space="preserve">ambiente, se pierde </w:t>
      </w:r>
      <w:r w:rsidRPr="00303362">
        <w:rPr>
          <w:b/>
          <w:sz w:val="22"/>
        </w:rPr>
        <w:t>calor por radiación y conducción</w:t>
      </w:r>
      <w:r w:rsidRPr="00303362">
        <w:rPr>
          <w:sz w:val="22"/>
        </w:rPr>
        <w:t xml:space="preserve">. </w:t>
      </w:r>
    </w:p>
    <w:p w:rsidR="00502AB8" w:rsidRPr="00303362" w:rsidRDefault="00303362" w:rsidP="00924FBA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303362">
        <w:rPr>
          <w:b/>
          <w:sz w:val="22"/>
        </w:rPr>
        <w:t>S</w:t>
      </w:r>
      <w:r w:rsidR="00425C16" w:rsidRPr="00303362">
        <w:rPr>
          <w:b/>
          <w:sz w:val="22"/>
        </w:rPr>
        <w:t>i la temperatura del ambiente es mayor que la de la piel</w:t>
      </w:r>
      <w:r w:rsidR="00425C16" w:rsidRPr="00303362">
        <w:rPr>
          <w:sz w:val="22"/>
        </w:rPr>
        <w:t>, el cuerpo lo recibe por</w:t>
      </w:r>
      <w:r w:rsidR="00502AB8" w:rsidRPr="00303362">
        <w:rPr>
          <w:sz w:val="22"/>
        </w:rPr>
        <w:t xml:space="preserve"> </w:t>
      </w:r>
      <w:r w:rsidR="00425C16" w:rsidRPr="00303362">
        <w:rPr>
          <w:sz w:val="22"/>
        </w:rPr>
        <w:t>radiación y conducción</w:t>
      </w:r>
      <w:r w:rsidRPr="00303362">
        <w:rPr>
          <w:sz w:val="22"/>
        </w:rPr>
        <w:t xml:space="preserve"> y el cuerpo libera calor por </w:t>
      </w:r>
      <w:r w:rsidRPr="00303362">
        <w:rPr>
          <w:b/>
          <w:sz w:val="22"/>
        </w:rPr>
        <w:t>evaporación</w:t>
      </w:r>
      <w:r w:rsidR="00425C16" w:rsidRPr="00303362">
        <w:rPr>
          <w:sz w:val="22"/>
        </w:rPr>
        <w:t xml:space="preserve">. </w:t>
      </w:r>
    </w:p>
    <w:p w:rsidR="00502AB8" w:rsidRPr="00425C16" w:rsidRDefault="00502AB8" w:rsidP="00303362">
      <w:pPr>
        <w:rPr>
          <w:sz w:val="22"/>
        </w:rPr>
      </w:pPr>
    </w:p>
    <w:p w:rsidR="00425C16" w:rsidRPr="00075E7B" w:rsidRDefault="005C05B5" w:rsidP="00075E7B">
      <w:pPr>
        <w:pStyle w:val="Ttulo3"/>
      </w:pPr>
      <w:r w:rsidRPr="00075E7B">
        <w:lastRenderedPageBreak/>
        <w:drawing>
          <wp:anchor distT="0" distB="0" distL="114300" distR="114300" simplePos="0" relativeHeight="251661312" behindDoc="0" locked="0" layoutInCell="1" allowOverlap="1" wp14:anchorId="0045FF4D" wp14:editId="185FDBD7">
            <wp:simplePos x="0" y="0"/>
            <wp:positionH relativeFrom="column">
              <wp:posOffset>4498975</wp:posOffset>
            </wp:positionH>
            <wp:positionV relativeFrom="paragraph">
              <wp:posOffset>-784860</wp:posOffset>
            </wp:positionV>
            <wp:extent cx="2692400" cy="3609975"/>
            <wp:effectExtent l="0" t="0" r="0" b="952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92400" cy="360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C16" w:rsidRPr="00075E7B">
        <w:t xml:space="preserve">Efecto de la indumentaria en la pérdida de calor por conducción. </w:t>
      </w:r>
    </w:p>
    <w:p w:rsidR="00502AB8" w:rsidRPr="005D1F4A" w:rsidRDefault="005D1F4A" w:rsidP="00924FBA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5D1F4A">
        <w:rPr>
          <w:b/>
          <w:sz w:val="22"/>
        </w:rPr>
        <w:t>L</w:t>
      </w:r>
      <w:r w:rsidR="00425C16" w:rsidRPr="005D1F4A">
        <w:rPr>
          <w:b/>
          <w:sz w:val="22"/>
        </w:rPr>
        <w:t>a tasa de pérdida</w:t>
      </w:r>
      <w:r w:rsidR="00502AB8" w:rsidRPr="005D1F4A">
        <w:rPr>
          <w:b/>
          <w:sz w:val="22"/>
        </w:rPr>
        <w:t xml:space="preserve"> </w:t>
      </w:r>
      <w:r w:rsidR="00425C16" w:rsidRPr="005D1F4A">
        <w:rPr>
          <w:b/>
          <w:sz w:val="22"/>
        </w:rPr>
        <w:t>de calor</w:t>
      </w:r>
      <w:r w:rsidR="00425C16" w:rsidRPr="005D1F4A">
        <w:rPr>
          <w:sz w:val="22"/>
        </w:rPr>
        <w:t xml:space="preserve"> del organismo por </w:t>
      </w:r>
      <w:r w:rsidR="00425C16" w:rsidRPr="005D1F4A">
        <w:rPr>
          <w:b/>
          <w:sz w:val="22"/>
        </w:rPr>
        <w:t>conducción y convección</w:t>
      </w:r>
      <w:r w:rsidR="00425C16" w:rsidRPr="005D1F4A">
        <w:rPr>
          <w:sz w:val="22"/>
        </w:rPr>
        <w:t xml:space="preserve"> disminuye</w:t>
      </w:r>
      <w:r w:rsidR="00502AB8" w:rsidRPr="005D1F4A">
        <w:rPr>
          <w:sz w:val="22"/>
        </w:rPr>
        <w:t xml:space="preserve"> </w:t>
      </w:r>
      <w:r w:rsidR="00425C16" w:rsidRPr="005D1F4A">
        <w:rPr>
          <w:sz w:val="22"/>
        </w:rPr>
        <w:t>mucho</w:t>
      </w:r>
      <w:r>
        <w:rPr>
          <w:sz w:val="22"/>
        </w:rPr>
        <w:t xml:space="preserve"> con el uso de ropa</w:t>
      </w:r>
      <w:r w:rsidR="00425C16" w:rsidRPr="005D1F4A">
        <w:rPr>
          <w:sz w:val="22"/>
        </w:rPr>
        <w:t xml:space="preserve">. </w:t>
      </w:r>
    </w:p>
    <w:p w:rsidR="00502AB8" w:rsidRPr="00425C16" w:rsidRDefault="00425C16" w:rsidP="00924FBA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2450AB">
        <w:rPr>
          <w:b/>
          <w:sz w:val="22"/>
        </w:rPr>
        <w:t>La indumentaria habitual</w:t>
      </w:r>
      <w:r w:rsidRPr="005D1F4A">
        <w:rPr>
          <w:sz w:val="22"/>
        </w:rPr>
        <w:t xml:space="preserve"> reduce la tasa de</w:t>
      </w:r>
      <w:r w:rsidR="00502AB8" w:rsidRPr="005D1F4A">
        <w:rPr>
          <w:sz w:val="22"/>
        </w:rPr>
        <w:t xml:space="preserve"> </w:t>
      </w:r>
      <w:r w:rsidRPr="005D1F4A">
        <w:rPr>
          <w:sz w:val="22"/>
        </w:rPr>
        <w:t xml:space="preserve">pérdida de calor hasta </w:t>
      </w:r>
      <w:r w:rsidRPr="002450AB">
        <w:rPr>
          <w:b/>
          <w:sz w:val="22"/>
        </w:rPr>
        <w:t>la mitad</w:t>
      </w:r>
      <w:r w:rsidRPr="005D1F4A">
        <w:rPr>
          <w:sz w:val="22"/>
        </w:rPr>
        <w:t xml:space="preserve"> de la del</w:t>
      </w:r>
      <w:r w:rsidR="00502AB8" w:rsidRPr="005D1F4A">
        <w:rPr>
          <w:sz w:val="22"/>
        </w:rPr>
        <w:t xml:space="preserve"> </w:t>
      </w:r>
      <w:r w:rsidRPr="005D1F4A">
        <w:rPr>
          <w:sz w:val="22"/>
        </w:rPr>
        <w:t>cuerpo desnudo</w:t>
      </w:r>
      <w:r w:rsidR="002450AB">
        <w:rPr>
          <w:sz w:val="22"/>
        </w:rPr>
        <w:t>.</w:t>
      </w:r>
      <w:r w:rsidR="002450AB" w:rsidRPr="00425C16">
        <w:rPr>
          <w:sz w:val="22"/>
        </w:rPr>
        <w:t xml:space="preserve"> </w:t>
      </w:r>
    </w:p>
    <w:p w:rsidR="00502AB8" w:rsidRPr="005D1F4A" w:rsidRDefault="002450AB" w:rsidP="00924FBA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2450AB">
        <w:rPr>
          <w:b/>
          <w:sz w:val="22"/>
        </w:rPr>
        <w:t>L</w:t>
      </w:r>
      <w:r w:rsidR="00425C16" w:rsidRPr="002450AB">
        <w:rPr>
          <w:b/>
          <w:sz w:val="22"/>
        </w:rPr>
        <w:t>a mitad del calor</w:t>
      </w:r>
      <w:r w:rsidR="00425C16" w:rsidRPr="005D1F4A">
        <w:rPr>
          <w:sz w:val="22"/>
        </w:rPr>
        <w:t xml:space="preserve"> se</w:t>
      </w:r>
      <w:r w:rsidR="00502AB8" w:rsidRPr="005D1F4A">
        <w:rPr>
          <w:sz w:val="22"/>
        </w:rPr>
        <w:t xml:space="preserve"> </w:t>
      </w:r>
      <w:r w:rsidR="00425C16" w:rsidRPr="005D1F4A">
        <w:rPr>
          <w:sz w:val="22"/>
        </w:rPr>
        <w:t xml:space="preserve">irradia </w:t>
      </w:r>
      <w:r>
        <w:rPr>
          <w:sz w:val="22"/>
        </w:rPr>
        <w:t xml:space="preserve">de la piel </w:t>
      </w:r>
      <w:r w:rsidR="00425C16" w:rsidRPr="005D1F4A">
        <w:rPr>
          <w:sz w:val="22"/>
        </w:rPr>
        <w:t xml:space="preserve">a la ropa en lugar de conducirse. </w:t>
      </w:r>
    </w:p>
    <w:p w:rsidR="00502AB8" w:rsidRPr="005D1F4A" w:rsidRDefault="00425C16" w:rsidP="00924FBA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2450AB">
        <w:rPr>
          <w:b/>
          <w:sz w:val="22"/>
        </w:rPr>
        <w:t>La eficacia de la indumentaria</w:t>
      </w:r>
      <w:r w:rsidRPr="005D1F4A">
        <w:rPr>
          <w:sz w:val="22"/>
        </w:rPr>
        <w:t xml:space="preserve"> desaparece cuando se </w:t>
      </w:r>
      <w:r w:rsidRPr="002450AB">
        <w:rPr>
          <w:b/>
          <w:sz w:val="22"/>
        </w:rPr>
        <w:t>humedece</w:t>
      </w:r>
      <w:r w:rsidR="00502AB8" w:rsidRPr="005D1F4A">
        <w:rPr>
          <w:sz w:val="22"/>
        </w:rPr>
        <w:t xml:space="preserve"> </w:t>
      </w:r>
      <w:r w:rsidRPr="005D1F4A">
        <w:rPr>
          <w:sz w:val="22"/>
        </w:rPr>
        <w:t>la ropa por, la gran conductividad del agua,</w:t>
      </w:r>
      <w:r w:rsidR="00502AB8" w:rsidRPr="005D1F4A">
        <w:rPr>
          <w:sz w:val="22"/>
        </w:rPr>
        <w:t xml:space="preserve"> </w:t>
      </w:r>
      <w:r w:rsidRPr="002450AB">
        <w:rPr>
          <w:b/>
          <w:sz w:val="22"/>
        </w:rPr>
        <w:t>la tasa de transmisión</w:t>
      </w:r>
      <w:r w:rsidRPr="005D1F4A">
        <w:rPr>
          <w:sz w:val="22"/>
        </w:rPr>
        <w:t xml:space="preserve"> de calor </w:t>
      </w:r>
      <w:r w:rsidRPr="002450AB">
        <w:rPr>
          <w:b/>
          <w:sz w:val="22"/>
        </w:rPr>
        <w:t>se multiplica por 20</w:t>
      </w:r>
      <w:r w:rsidRPr="005D1F4A">
        <w:rPr>
          <w:sz w:val="22"/>
        </w:rPr>
        <w:t xml:space="preserve">. </w:t>
      </w:r>
    </w:p>
    <w:p w:rsidR="002450AB" w:rsidRDefault="002450AB" w:rsidP="00DB36B5">
      <w:pPr>
        <w:pStyle w:val="Ttulo2"/>
      </w:pPr>
    </w:p>
    <w:p w:rsidR="00425C16" w:rsidRPr="00DB36B5" w:rsidRDefault="00425C16" w:rsidP="00DB36B5">
      <w:pPr>
        <w:pStyle w:val="Ttulo2"/>
      </w:pPr>
      <w:r w:rsidRPr="00DB36B5">
        <w:t>La sudoración y su regulación</w:t>
      </w:r>
      <w:r w:rsidR="00DB36B5" w:rsidRPr="00DB36B5">
        <w:t xml:space="preserve"> </w:t>
      </w:r>
      <w:r w:rsidRPr="00DB36B5">
        <w:t>por el sistema nervioso autónomo</w:t>
      </w:r>
    </w:p>
    <w:p w:rsidR="00304693" w:rsidRPr="00005385" w:rsidRDefault="00425C16" w:rsidP="00924FBA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D13755">
        <w:rPr>
          <w:b/>
          <w:sz w:val="22"/>
        </w:rPr>
        <w:t>La estimulación de la zona preóptica del hipotálamo anterior</w:t>
      </w:r>
      <w:r w:rsidR="00304693" w:rsidRPr="00005385">
        <w:rPr>
          <w:sz w:val="22"/>
        </w:rPr>
        <w:t xml:space="preserve"> </w:t>
      </w:r>
      <w:r w:rsidRPr="00005385">
        <w:rPr>
          <w:sz w:val="22"/>
        </w:rPr>
        <w:t>provoca</w:t>
      </w:r>
      <w:r w:rsidR="00304693" w:rsidRPr="00005385">
        <w:rPr>
          <w:sz w:val="22"/>
        </w:rPr>
        <w:t xml:space="preserve"> </w:t>
      </w:r>
      <w:r w:rsidRPr="00005385">
        <w:rPr>
          <w:sz w:val="22"/>
        </w:rPr>
        <w:t xml:space="preserve">sudoración. </w:t>
      </w:r>
    </w:p>
    <w:p w:rsidR="00425C16" w:rsidRPr="00005385" w:rsidRDefault="00425C16" w:rsidP="00924FBA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D13755">
        <w:rPr>
          <w:b/>
          <w:sz w:val="22"/>
        </w:rPr>
        <w:t>Los impulsos nerviosos</w:t>
      </w:r>
      <w:r w:rsidRPr="00005385">
        <w:rPr>
          <w:sz w:val="22"/>
        </w:rPr>
        <w:t xml:space="preserve"> que inducen sudoración</w:t>
      </w:r>
      <w:r w:rsidR="00304693" w:rsidRPr="00005385">
        <w:rPr>
          <w:sz w:val="22"/>
        </w:rPr>
        <w:t xml:space="preserve"> </w:t>
      </w:r>
      <w:r w:rsidRPr="00005385">
        <w:rPr>
          <w:sz w:val="22"/>
        </w:rPr>
        <w:t xml:space="preserve">son transmitidos por el </w:t>
      </w:r>
      <w:r w:rsidR="00D13755" w:rsidRPr="00D13755">
        <w:rPr>
          <w:b/>
          <w:sz w:val="22"/>
        </w:rPr>
        <w:t xml:space="preserve">SN </w:t>
      </w:r>
      <w:r w:rsidRPr="00D13755">
        <w:rPr>
          <w:b/>
          <w:sz w:val="22"/>
        </w:rPr>
        <w:t>autónomo</w:t>
      </w:r>
      <w:r w:rsidRPr="00005385">
        <w:rPr>
          <w:sz w:val="22"/>
        </w:rPr>
        <w:t xml:space="preserve"> a la </w:t>
      </w:r>
      <w:r w:rsidR="00D13755" w:rsidRPr="00D13755">
        <w:rPr>
          <w:b/>
          <w:sz w:val="22"/>
        </w:rPr>
        <w:t>ME</w:t>
      </w:r>
      <w:r w:rsidR="00D13755">
        <w:rPr>
          <w:sz w:val="22"/>
        </w:rPr>
        <w:t xml:space="preserve"> </w:t>
      </w:r>
      <w:r w:rsidRPr="00005385">
        <w:rPr>
          <w:sz w:val="22"/>
        </w:rPr>
        <w:t xml:space="preserve">y luego por la </w:t>
      </w:r>
      <w:r w:rsidRPr="00D13755">
        <w:rPr>
          <w:b/>
          <w:sz w:val="22"/>
        </w:rPr>
        <w:t>vía simpática</w:t>
      </w:r>
      <w:r w:rsidR="00304693" w:rsidRPr="00D13755">
        <w:rPr>
          <w:b/>
          <w:sz w:val="22"/>
        </w:rPr>
        <w:t xml:space="preserve"> </w:t>
      </w:r>
      <w:r w:rsidRPr="00D13755">
        <w:rPr>
          <w:b/>
          <w:sz w:val="22"/>
        </w:rPr>
        <w:t>hasta la piel</w:t>
      </w:r>
      <w:r w:rsidRPr="00005385">
        <w:rPr>
          <w:sz w:val="22"/>
        </w:rPr>
        <w:t>.</w:t>
      </w:r>
    </w:p>
    <w:p w:rsidR="00304693" w:rsidRPr="00005385" w:rsidRDefault="00D13755" w:rsidP="00924FBA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D13755">
        <w:rPr>
          <w:b/>
          <w:sz w:val="22"/>
        </w:rPr>
        <w:t>L</w:t>
      </w:r>
      <w:r w:rsidR="00425C16" w:rsidRPr="00D13755">
        <w:rPr>
          <w:b/>
          <w:sz w:val="22"/>
        </w:rPr>
        <w:t>as glándulas sudoríparas</w:t>
      </w:r>
      <w:r w:rsidR="00304693" w:rsidRPr="00005385">
        <w:rPr>
          <w:sz w:val="22"/>
        </w:rPr>
        <w:t xml:space="preserve"> </w:t>
      </w:r>
      <w:r w:rsidR="00425C16" w:rsidRPr="00005385">
        <w:rPr>
          <w:sz w:val="22"/>
        </w:rPr>
        <w:t xml:space="preserve">están </w:t>
      </w:r>
      <w:r w:rsidR="00425C16" w:rsidRPr="00D13755">
        <w:rPr>
          <w:b/>
          <w:sz w:val="22"/>
        </w:rPr>
        <w:t>inervadas</w:t>
      </w:r>
      <w:r w:rsidR="00425C16" w:rsidRPr="00005385">
        <w:rPr>
          <w:sz w:val="22"/>
        </w:rPr>
        <w:t xml:space="preserve"> por </w:t>
      </w:r>
      <w:r w:rsidR="00425C16" w:rsidRPr="00D13755">
        <w:rPr>
          <w:b/>
          <w:sz w:val="22"/>
        </w:rPr>
        <w:t>fibras nerviosas colinérgicas</w:t>
      </w:r>
      <w:r w:rsidR="00425C16" w:rsidRPr="00005385">
        <w:rPr>
          <w:sz w:val="22"/>
        </w:rPr>
        <w:t xml:space="preserve"> (segregan </w:t>
      </w:r>
      <w:r w:rsidR="00425C16" w:rsidRPr="00D13755">
        <w:rPr>
          <w:b/>
          <w:sz w:val="22"/>
        </w:rPr>
        <w:t>acetilcolina</w:t>
      </w:r>
      <w:r w:rsidR="00425C16" w:rsidRPr="00005385">
        <w:rPr>
          <w:sz w:val="22"/>
        </w:rPr>
        <w:t xml:space="preserve">, pero que viajan con los </w:t>
      </w:r>
      <w:r w:rsidR="00425C16" w:rsidRPr="00D13755">
        <w:rPr>
          <w:b/>
          <w:sz w:val="22"/>
        </w:rPr>
        <w:t>nervios simpáticos</w:t>
      </w:r>
      <w:r w:rsidR="00304693" w:rsidRPr="00005385">
        <w:rPr>
          <w:sz w:val="22"/>
        </w:rPr>
        <w:t xml:space="preserve"> </w:t>
      </w:r>
      <w:r w:rsidR="00425C16" w:rsidRPr="00005385">
        <w:rPr>
          <w:sz w:val="22"/>
        </w:rPr>
        <w:t xml:space="preserve">junto con las </w:t>
      </w:r>
      <w:r w:rsidR="00425C16" w:rsidRPr="00D13755">
        <w:rPr>
          <w:b/>
          <w:sz w:val="22"/>
        </w:rPr>
        <w:t>fibras adrenérgicas</w:t>
      </w:r>
      <w:r w:rsidR="00425C16" w:rsidRPr="00005385">
        <w:rPr>
          <w:sz w:val="22"/>
        </w:rPr>
        <w:t xml:space="preserve">). </w:t>
      </w:r>
    </w:p>
    <w:p w:rsidR="00304693" w:rsidRDefault="005C05B5" w:rsidP="00924FBA">
      <w:pPr>
        <w:pStyle w:val="Prrafodelista"/>
        <w:numPr>
          <w:ilvl w:val="0"/>
          <w:numId w:val="20"/>
        </w:numPr>
        <w:ind w:left="360"/>
        <w:rPr>
          <w:sz w:val="22"/>
        </w:rPr>
      </w:pPr>
      <w:r>
        <w:rPr>
          <w:sz w:val="22"/>
        </w:rPr>
        <w:t>T</w:t>
      </w:r>
      <w:r w:rsidR="00425C16" w:rsidRPr="00005385">
        <w:rPr>
          <w:sz w:val="22"/>
        </w:rPr>
        <w:t xml:space="preserve">ambién son estimuladas, por la </w:t>
      </w:r>
      <w:r w:rsidR="00425C16" w:rsidRPr="005C05B5">
        <w:rPr>
          <w:b/>
          <w:sz w:val="22"/>
        </w:rPr>
        <w:t>adrenalina</w:t>
      </w:r>
      <w:r w:rsidR="00304693" w:rsidRPr="005C05B5">
        <w:rPr>
          <w:b/>
          <w:sz w:val="22"/>
        </w:rPr>
        <w:t xml:space="preserve"> </w:t>
      </w:r>
      <w:r w:rsidR="00425C16" w:rsidRPr="005C05B5">
        <w:rPr>
          <w:b/>
          <w:sz w:val="22"/>
        </w:rPr>
        <w:t>o la noradrenalina</w:t>
      </w:r>
      <w:r w:rsidR="00425C16" w:rsidRPr="00005385">
        <w:rPr>
          <w:sz w:val="22"/>
        </w:rPr>
        <w:t xml:space="preserve"> circulantes</w:t>
      </w:r>
      <w:r>
        <w:rPr>
          <w:sz w:val="22"/>
        </w:rPr>
        <w:t>, aunque</w:t>
      </w:r>
      <w:r w:rsidR="00304693" w:rsidRPr="00005385">
        <w:rPr>
          <w:sz w:val="22"/>
        </w:rPr>
        <w:t xml:space="preserve"> </w:t>
      </w:r>
      <w:r w:rsidRPr="005C05B5">
        <w:rPr>
          <w:b/>
          <w:sz w:val="22"/>
        </w:rPr>
        <w:t>NO</w:t>
      </w:r>
      <w:r w:rsidRPr="00005385">
        <w:rPr>
          <w:sz w:val="22"/>
        </w:rPr>
        <w:t xml:space="preserve"> </w:t>
      </w:r>
      <w:r>
        <w:rPr>
          <w:sz w:val="22"/>
        </w:rPr>
        <w:t xml:space="preserve">tengan </w:t>
      </w:r>
      <w:r w:rsidR="00425C16" w:rsidRPr="005C05B5">
        <w:rPr>
          <w:b/>
          <w:sz w:val="22"/>
        </w:rPr>
        <w:t>inervación adrenérgica</w:t>
      </w:r>
      <w:r>
        <w:rPr>
          <w:b/>
          <w:sz w:val="22"/>
        </w:rPr>
        <w:t xml:space="preserve"> </w:t>
      </w:r>
      <w:r>
        <w:rPr>
          <w:sz w:val="22"/>
        </w:rPr>
        <w:t>(importante en el ejercicio)</w:t>
      </w:r>
      <w:r w:rsidR="00425C16" w:rsidRPr="00005385">
        <w:rPr>
          <w:sz w:val="22"/>
        </w:rPr>
        <w:t>.</w:t>
      </w:r>
      <w:r w:rsidR="00304693" w:rsidRPr="00005385">
        <w:rPr>
          <w:sz w:val="22"/>
        </w:rPr>
        <w:t xml:space="preserve"> </w:t>
      </w:r>
    </w:p>
    <w:p w:rsidR="00CD2DCE" w:rsidRPr="00CD2DCE" w:rsidRDefault="00CD2DCE" w:rsidP="00CD2DCE">
      <w:pPr>
        <w:rPr>
          <w:sz w:val="22"/>
        </w:rPr>
      </w:pPr>
    </w:p>
    <w:p w:rsidR="00DB36B5" w:rsidRPr="00DB36B5" w:rsidRDefault="00425C16" w:rsidP="00DB36B5">
      <w:pPr>
        <w:pStyle w:val="Ttulo2"/>
      </w:pPr>
      <w:r w:rsidRPr="00DB36B5">
        <w:t xml:space="preserve">Mecanismos de la secreción del sudor. </w:t>
      </w:r>
    </w:p>
    <w:p w:rsidR="00954C00" w:rsidRDefault="005C05B5" w:rsidP="00425C16">
      <w:pPr>
        <w:rPr>
          <w:sz w:val="22"/>
        </w:rPr>
      </w:pPr>
      <w:r w:rsidRPr="00CD5FB2">
        <w:rPr>
          <w:b/>
          <w:sz w:val="22"/>
        </w:rPr>
        <w:t>L</w:t>
      </w:r>
      <w:r w:rsidR="00425C16" w:rsidRPr="00CD5FB2">
        <w:rPr>
          <w:b/>
          <w:sz w:val="22"/>
        </w:rPr>
        <w:t>a glándula sudorípara</w:t>
      </w:r>
      <w:r w:rsidR="00425C16" w:rsidRPr="00425C16">
        <w:rPr>
          <w:sz w:val="22"/>
        </w:rPr>
        <w:t xml:space="preserve"> es una estructura</w:t>
      </w:r>
      <w:r w:rsidR="00954C00">
        <w:rPr>
          <w:sz w:val="22"/>
        </w:rPr>
        <w:t xml:space="preserve"> </w:t>
      </w:r>
      <w:r w:rsidR="00425C16" w:rsidRPr="00CD5FB2">
        <w:rPr>
          <w:b/>
          <w:sz w:val="22"/>
        </w:rPr>
        <w:t>tubular</w:t>
      </w:r>
      <w:r w:rsidR="00425C16" w:rsidRPr="00425C16">
        <w:rPr>
          <w:sz w:val="22"/>
        </w:rPr>
        <w:t xml:space="preserve"> compuesta por </w:t>
      </w:r>
      <w:r w:rsidR="00425C16" w:rsidRPr="00CD5FB2">
        <w:rPr>
          <w:b/>
          <w:sz w:val="22"/>
        </w:rPr>
        <w:t>dos elementos</w:t>
      </w:r>
      <w:r w:rsidR="00425C16" w:rsidRPr="00425C16">
        <w:rPr>
          <w:sz w:val="22"/>
        </w:rPr>
        <w:t xml:space="preserve">: </w:t>
      </w:r>
    </w:p>
    <w:p w:rsidR="00954C00" w:rsidRPr="00D9140D" w:rsidRDefault="00CD5FB2" w:rsidP="00924FBA">
      <w:pPr>
        <w:pStyle w:val="Prrafodelista"/>
        <w:numPr>
          <w:ilvl w:val="0"/>
          <w:numId w:val="21"/>
        </w:numPr>
        <w:rPr>
          <w:sz w:val="22"/>
        </w:rPr>
      </w:pPr>
      <w:r w:rsidRPr="00CD5FB2">
        <w:rPr>
          <w:b/>
          <w:sz w:val="22"/>
        </w:rPr>
        <w:t>P</w:t>
      </w:r>
      <w:r w:rsidR="00425C16" w:rsidRPr="00CD5FB2">
        <w:rPr>
          <w:b/>
          <w:sz w:val="22"/>
        </w:rPr>
        <w:t>orción arrollada</w:t>
      </w:r>
      <w:r w:rsidR="00954C00" w:rsidRPr="00CD5FB2">
        <w:rPr>
          <w:b/>
          <w:sz w:val="22"/>
        </w:rPr>
        <w:t xml:space="preserve"> </w:t>
      </w:r>
      <w:r w:rsidR="00425C16" w:rsidRPr="00CD5FB2">
        <w:rPr>
          <w:b/>
          <w:sz w:val="22"/>
        </w:rPr>
        <w:t>subdérmica y profunda</w:t>
      </w:r>
      <w:r w:rsidR="00425C16" w:rsidRPr="00D9140D">
        <w:rPr>
          <w:sz w:val="22"/>
        </w:rPr>
        <w:t xml:space="preserve"> donde se segrega el sudor,</w:t>
      </w:r>
    </w:p>
    <w:p w:rsidR="00954C00" w:rsidRPr="00D9140D" w:rsidRDefault="00CD5FB2" w:rsidP="00924FBA">
      <w:pPr>
        <w:pStyle w:val="Prrafodelista"/>
        <w:numPr>
          <w:ilvl w:val="0"/>
          <w:numId w:val="21"/>
        </w:numPr>
        <w:rPr>
          <w:sz w:val="22"/>
        </w:rPr>
      </w:pPr>
      <w:r w:rsidRPr="00CD5FB2">
        <w:rPr>
          <w:b/>
          <w:sz w:val="22"/>
        </w:rPr>
        <w:t>C</w:t>
      </w:r>
      <w:r w:rsidR="00425C16" w:rsidRPr="00CD5FB2">
        <w:rPr>
          <w:b/>
          <w:sz w:val="22"/>
        </w:rPr>
        <w:t>onducto que asoma a la piel</w:t>
      </w:r>
      <w:r w:rsidR="00425C16" w:rsidRPr="00D9140D">
        <w:rPr>
          <w:sz w:val="22"/>
        </w:rPr>
        <w:t xml:space="preserve"> a través de la dermis y de</w:t>
      </w:r>
      <w:r w:rsidR="00954C00" w:rsidRPr="00D9140D">
        <w:rPr>
          <w:sz w:val="22"/>
        </w:rPr>
        <w:t xml:space="preserve"> </w:t>
      </w:r>
      <w:r w:rsidR="00425C16" w:rsidRPr="00D9140D">
        <w:rPr>
          <w:sz w:val="22"/>
        </w:rPr>
        <w:t xml:space="preserve">la epidermis. </w:t>
      </w:r>
    </w:p>
    <w:p w:rsidR="00954C00" w:rsidRDefault="00954C00" w:rsidP="00425C16">
      <w:pPr>
        <w:rPr>
          <w:sz w:val="22"/>
        </w:rPr>
      </w:pPr>
    </w:p>
    <w:p w:rsidR="00425C16" w:rsidRPr="00CD5FB2" w:rsidRDefault="00CD5FB2" w:rsidP="00924FBA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CD5FB2">
        <w:rPr>
          <w:b/>
          <w:sz w:val="22"/>
        </w:rPr>
        <w:t>L</w:t>
      </w:r>
      <w:r w:rsidR="00425C16" w:rsidRPr="00CD5FB2">
        <w:rPr>
          <w:b/>
          <w:sz w:val="22"/>
        </w:rPr>
        <w:t>a</w:t>
      </w:r>
      <w:r w:rsidR="00954C00" w:rsidRPr="00CD5FB2">
        <w:rPr>
          <w:b/>
          <w:sz w:val="22"/>
        </w:rPr>
        <w:t xml:space="preserve"> </w:t>
      </w:r>
      <w:r w:rsidR="00425C16" w:rsidRPr="00CD5FB2">
        <w:rPr>
          <w:b/>
          <w:sz w:val="22"/>
        </w:rPr>
        <w:t>parte secretora</w:t>
      </w:r>
      <w:r w:rsidR="00425C16" w:rsidRPr="00CD5FB2">
        <w:rPr>
          <w:sz w:val="22"/>
        </w:rPr>
        <w:t xml:space="preserve"> de la glándula sudorípara segrega líquido</w:t>
      </w:r>
      <w:r w:rsidR="00954C00" w:rsidRPr="00CD5FB2">
        <w:rPr>
          <w:sz w:val="22"/>
        </w:rPr>
        <w:t xml:space="preserve"> </w:t>
      </w:r>
      <w:r w:rsidRPr="00CD5FB2">
        <w:rPr>
          <w:sz w:val="22"/>
        </w:rPr>
        <w:t>“</w:t>
      </w:r>
      <w:r w:rsidR="00425C16" w:rsidRPr="00CD5FB2">
        <w:rPr>
          <w:b/>
          <w:sz w:val="22"/>
        </w:rPr>
        <w:t>secreción primaria o precursora</w:t>
      </w:r>
      <w:r w:rsidRPr="00CD5FB2">
        <w:rPr>
          <w:sz w:val="22"/>
        </w:rPr>
        <w:t xml:space="preserve">”, que es producto secretor </w:t>
      </w:r>
      <w:r w:rsidRPr="00CD5FB2">
        <w:rPr>
          <w:b/>
          <w:sz w:val="22"/>
        </w:rPr>
        <w:t>activo</w:t>
      </w:r>
      <w:r w:rsidRPr="00CD5FB2">
        <w:rPr>
          <w:sz w:val="22"/>
        </w:rPr>
        <w:t xml:space="preserve"> de las células epiteliales que revisten la </w:t>
      </w:r>
      <w:r w:rsidRPr="00CD5FB2">
        <w:rPr>
          <w:b/>
          <w:sz w:val="22"/>
        </w:rPr>
        <w:t>porción arrollada</w:t>
      </w:r>
      <w:r w:rsidRPr="00CD5FB2">
        <w:rPr>
          <w:sz w:val="22"/>
        </w:rPr>
        <w:t xml:space="preserve"> de la glándula sudorípara</w:t>
      </w:r>
      <w:r w:rsidR="00425C16" w:rsidRPr="00CD5FB2">
        <w:rPr>
          <w:sz w:val="22"/>
        </w:rPr>
        <w:t>.</w:t>
      </w:r>
    </w:p>
    <w:p w:rsidR="00425C16" w:rsidRPr="00CD5FB2" w:rsidRDefault="00425C16" w:rsidP="00924FBA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CD5FB2">
        <w:rPr>
          <w:b/>
          <w:sz w:val="22"/>
        </w:rPr>
        <w:t>La terminación de las fibras nerviosas</w:t>
      </w:r>
      <w:r w:rsidR="00954C00" w:rsidRPr="00CD5FB2">
        <w:rPr>
          <w:b/>
          <w:sz w:val="22"/>
        </w:rPr>
        <w:t xml:space="preserve"> </w:t>
      </w:r>
      <w:r w:rsidRPr="00CD5FB2">
        <w:rPr>
          <w:b/>
          <w:sz w:val="22"/>
        </w:rPr>
        <w:t>simpáticas colinérgicas</w:t>
      </w:r>
      <w:r w:rsidRPr="00CD5FB2">
        <w:rPr>
          <w:sz w:val="22"/>
        </w:rPr>
        <w:t xml:space="preserve"> induce la secreción.</w:t>
      </w:r>
    </w:p>
    <w:p w:rsidR="00954C00" w:rsidRPr="00425C16" w:rsidRDefault="00954C00" w:rsidP="00CD5FB2">
      <w:pPr>
        <w:rPr>
          <w:sz w:val="22"/>
        </w:rPr>
      </w:pPr>
    </w:p>
    <w:p w:rsidR="00954C00" w:rsidRPr="00CD5FB2" w:rsidRDefault="00425C16" w:rsidP="00924FBA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CD5FB2">
        <w:rPr>
          <w:b/>
          <w:sz w:val="22"/>
        </w:rPr>
        <w:t>La composición de la secreción precursora</w:t>
      </w:r>
      <w:r w:rsidRPr="00CD5FB2">
        <w:rPr>
          <w:sz w:val="22"/>
        </w:rPr>
        <w:t xml:space="preserve"> se asemeja a</w:t>
      </w:r>
      <w:r w:rsidR="00954C00" w:rsidRPr="00CD5FB2">
        <w:rPr>
          <w:sz w:val="22"/>
        </w:rPr>
        <w:t xml:space="preserve"> </w:t>
      </w:r>
      <w:r w:rsidRPr="00CD5FB2">
        <w:rPr>
          <w:sz w:val="22"/>
        </w:rPr>
        <w:t xml:space="preserve">la del </w:t>
      </w:r>
      <w:r w:rsidRPr="00CD5FB2">
        <w:rPr>
          <w:b/>
          <w:sz w:val="22"/>
        </w:rPr>
        <w:t>plasma</w:t>
      </w:r>
      <w:r w:rsidRPr="00CD5FB2">
        <w:rPr>
          <w:sz w:val="22"/>
        </w:rPr>
        <w:t xml:space="preserve">, </w:t>
      </w:r>
      <w:r w:rsidR="00CD5FB2">
        <w:rPr>
          <w:sz w:val="22"/>
        </w:rPr>
        <w:t xml:space="preserve">SIN </w:t>
      </w:r>
      <w:r w:rsidRPr="00CD5FB2">
        <w:rPr>
          <w:sz w:val="22"/>
        </w:rPr>
        <w:t xml:space="preserve">las proteínas de este. </w:t>
      </w:r>
    </w:p>
    <w:p w:rsidR="00954C00" w:rsidRPr="00CD5FB2" w:rsidRDefault="00CD5FB2" w:rsidP="00924FBA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CD5FB2">
        <w:rPr>
          <w:b/>
          <w:sz w:val="22"/>
        </w:rPr>
        <w:t>Na+</w:t>
      </w:r>
      <w:r w:rsidRPr="00CD5FB2">
        <w:rPr>
          <w:sz w:val="22"/>
        </w:rPr>
        <w:t xml:space="preserve"> </w:t>
      </w:r>
      <w:r w:rsidR="00425C16" w:rsidRPr="00CD5FB2">
        <w:rPr>
          <w:sz w:val="22"/>
        </w:rPr>
        <w:t>142 mEq/1</w:t>
      </w:r>
      <w:r w:rsidRPr="00CD5FB2">
        <w:rPr>
          <w:sz w:val="22"/>
        </w:rPr>
        <w:t xml:space="preserve">; </w:t>
      </w:r>
      <w:r w:rsidRPr="00CD5FB2">
        <w:rPr>
          <w:b/>
          <w:sz w:val="22"/>
        </w:rPr>
        <w:t>Cl-</w:t>
      </w:r>
      <w:r w:rsidR="00425C16" w:rsidRPr="00CD5FB2">
        <w:rPr>
          <w:sz w:val="22"/>
        </w:rPr>
        <w:t xml:space="preserve"> 104 mEq/1</w:t>
      </w:r>
      <w:r>
        <w:rPr>
          <w:sz w:val="22"/>
        </w:rPr>
        <w:t>;</w:t>
      </w:r>
      <w:r w:rsidR="00425C16" w:rsidRPr="00CD5FB2">
        <w:rPr>
          <w:sz w:val="22"/>
        </w:rPr>
        <w:t xml:space="preserve"> </w:t>
      </w:r>
      <w:r w:rsidR="00425C16" w:rsidRPr="00CD5FB2">
        <w:rPr>
          <w:b/>
          <w:sz w:val="22"/>
        </w:rPr>
        <w:t>los demás solutos</w:t>
      </w:r>
      <w:r w:rsidR="00425C16" w:rsidRPr="00CD5FB2">
        <w:rPr>
          <w:sz w:val="22"/>
        </w:rPr>
        <w:t xml:space="preserve"> del plasma</w:t>
      </w:r>
      <w:r w:rsidR="00954C00" w:rsidRPr="00CD5FB2">
        <w:rPr>
          <w:sz w:val="22"/>
        </w:rPr>
        <w:t xml:space="preserve"> </w:t>
      </w:r>
      <w:r w:rsidR="00425C16" w:rsidRPr="00CD5FB2">
        <w:rPr>
          <w:sz w:val="22"/>
        </w:rPr>
        <w:t xml:space="preserve">es mucho menor. </w:t>
      </w:r>
    </w:p>
    <w:p w:rsidR="00954C00" w:rsidRPr="00CD5FB2" w:rsidRDefault="004D7F24" w:rsidP="00924FBA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4D7F24">
        <w:rPr>
          <w:b/>
          <w:sz w:val="22"/>
        </w:rPr>
        <w:t>La absorción de solutos es alta</w:t>
      </w:r>
      <w:r>
        <w:rPr>
          <w:sz w:val="22"/>
        </w:rPr>
        <w:t xml:space="preserve"> y</w:t>
      </w:r>
      <w:r w:rsidR="00425C16" w:rsidRPr="00CD5FB2">
        <w:rPr>
          <w:sz w:val="22"/>
        </w:rPr>
        <w:t xml:space="preserve"> casi todos </w:t>
      </w:r>
      <w:r>
        <w:rPr>
          <w:sz w:val="22"/>
        </w:rPr>
        <w:t xml:space="preserve">Na+ </w:t>
      </w:r>
      <w:r w:rsidR="00425C16" w:rsidRPr="00CD5FB2">
        <w:rPr>
          <w:sz w:val="22"/>
        </w:rPr>
        <w:t xml:space="preserve">y </w:t>
      </w:r>
      <w:r>
        <w:rPr>
          <w:sz w:val="22"/>
        </w:rPr>
        <w:t xml:space="preserve">Cl- </w:t>
      </w:r>
      <w:r w:rsidR="00425C16" w:rsidRPr="00CD5FB2">
        <w:rPr>
          <w:sz w:val="22"/>
        </w:rPr>
        <w:t>se reabsorben</w:t>
      </w:r>
      <w:r>
        <w:rPr>
          <w:sz w:val="22"/>
        </w:rPr>
        <w:t>,</w:t>
      </w:r>
      <w:r w:rsidR="00954C00" w:rsidRPr="00CD5FB2">
        <w:rPr>
          <w:sz w:val="22"/>
        </w:rPr>
        <w:t xml:space="preserve"> </w:t>
      </w:r>
      <w:r w:rsidR="00425C16" w:rsidRPr="00CD5FB2">
        <w:rPr>
          <w:sz w:val="22"/>
        </w:rPr>
        <w:t xml:space="preserve">su </w:t>
      </w:r>
      <w:r w:rsidR="00425C16" w:rsidRPr="004D7F24">
        <w:rPr>
          <w:b/>
          <w:sz w:val="22"/>
        </w:rPr>
        <w:t>concentración desciende</w:t>
      </w:r>
      <w:r w:rsidR="00425C16" w:rsidRPr="00CD5FB2">
        <w:rPr>
          <w:sz w:val="22"/>
        </w:rPr>
        <w:t xml:space="preserve"> hasta </w:t>
      </w:r>
      <w:r w:rsidR="00425C16" w:rsidRPr="004D7F24">
        <w:rPr>
          <w:b/>
          <w:sz w:val="22"/>
        </w:rPr>
        <w:t>5 mEq/</w:t>
      </w:r>
      <w:r w:rsidR="00A44904">
        <w:rPr>
          <w:b/>
          <w:sz w:val="22"/>
        </w:rPr>
        <w:t>l</w:t>
      </w:r>
      <w:r w:rsidR="00425C16" w:rsidRPr="00CD5FB2">
        <w:rPr>
          <w:sz w:val="22"/>
        </w:rPr>
        <w:t xml:space="preserve">. </w:t>
      </w:r>
    </w:p>
    <w:p w:rsidR="00954C00" w:rsidRDefault="00954C00" w:rsidP="00CD5FB2">
      <w:pPr>
        <w:rPr>
          <w:sz w:val="22"/>
        </w:rPr>
      </w:pPr>
    </w:p>
    <w:p w:rsidR="00954C00" w:rsidRPr="00CD5FB2" w:rsidRDefault="004D7F24" w:rsidP="00924FBA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4D7F24">
        <w:rPr>
          <w:b/>
          <w:sz w:val="22"/>
        </w:rPr>
        <w:t>L</w:t>
      </w:r>
      <w:r w:rsidR="00425C16" w:rsidRPr="004D7F24">
        <w:rPr>
          <w:b/>
          <w:sz w:val="22"/>
        </w:rPr>
        <w:t>a presión osmótica</w:t>
      </w:r>
      <w:r w:rsidR="00425C16" w:rsidRPr="00CD5FB2">
        <w:rPr>
          <w:sz w:val="22"/>
        </w:rPr>
        <w:t xml:space="preserve"> del líquido sudoríparo </w:t>
      </w:r>
      <w:r w:rsidR="00425C16" w:rsidRPr="004D7F24">
        <w:rPr>
          <w:b/>
          <w:sz w:val="22"/>
        </w:rPr>
        <w:t>se reduce</w:t>
      </w:r>
      <w:r w:rsidR="00954C00" w:rsidRPr="00CD5FB2">
        <w:rPr>
          <w:sz w:val="22"/>
        </w:rPr>
        <w:t xml:space="preserve"> </w:t>
      </w:r>
      <w:r w:rsidR="00425C16" w:rsidRPr="00CD5FB2">
        <w:rPr>
          <w:sz w:val="22"/>
        </w:rPr>
        <w:t xml:space="preserve">en tal medida que </w:t>
      </w:r>
      <w:r w:rsidR="00425C16" w:rsidRPr="004D7F24">
        <w:rPr>
          <w:b/>
          <w:sz w:val="22"/>
        </w:rPr>
        <w:t>casi toda el agua</w:t>
      </w:r>
      <w:r w:rsidR="00425C16" w:rsidRPr="00CD5FB2">
        <w:rPr>
          <w:sz w:val="22"/>
        </w:rPr>
        <w:t xml:space="preserve"> se </w:t>
      </w:r>
      <w:r w:rsidR="00425C16" w:rsidRPr="004D7F24">
        <w:rPr>
          <w:sz w:val="22"/>
        </w:rPr>
        <w:t>reabsorbe</w:t>
      </w:r>
      <w:r w:rsidR="00425C16" w:rsidRPr="00CD5FB2">
        <w:rPr>
          <w:sz w:val="22"/>
        </w:rPr>
        <w:t xml:space="preserve"> y</w:t>
      </w:r>
      <w:r w:rsidR="00954C00" w:rsidRPr="00CD5FB2">
        <w:rPr>
          <w:sz w:val="22"/>
        </w:rPr>
        <w:t xml:space="preserve"> </w:t>
      </w:r>
      <w:r w:rsidR="00425C16" w:rsidRPr="00CD5FB2">
        <w:rPr>
          <w:sz w:val="22"/>
        </w:rPr>
        <w:t xml:space="preserve">se concentran la mayoría de los demás elementos. </w:t>
      </w:r>
    </w:p>
    <w:p w:rsidR="00425C16" w:rsidRPr="00CD5FB2" w:rsidRDefault="004D7F24" w:rsidP="00924FBA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4D7F24">
        <w:rPr>
          <w:b/>
          <w:sz w:val="22"/>
        </w:rPr>
        <w:t>S</w:t>
      </w:r>
      <w:r w:rsidR="00425C16" w:rsidRPr="004D7F24">
        <w:rPr>
          <w:b/>
          <w:sz w:val="22"/>
        </w:rPr>
        <w:t>i la sudoración es lenta</w:t>
      </w:r>
      <w:r w:rsidR="00425C16" w:rsidRPr="00CD5FB2">
        <w:rPr>
          <w:sz w:val="22"/>
        </w:rPr>
        <w:t xml:space="preserve">, la urea, el ácido láctico y los iones potasio, suelen </w:t>
      </w:r>
      <w:r w:rsidR="00425C16" w:rsidRPr="004D7F24">
        <w:rPr>
          <w:b/>
          <w:sz w:val="22"/>
        </w:rPr>
        <w:t>concentrarse</w:t>
      </w:r>
      <w:r w:rsidR="00954C00" w:rsidRPr="004D7F24">
        <w:rPr>
          <w:b/>
          <w:sz w:val="22"/>
        </w:rPr>
        <w:t xml:space="preserve"> </w:t>
      </w:r>
      <w:r w:rsidR="00425C16" w:rsidRPr="004D7F24">
        <w:rPr>
          <w:b/>
          <w:sz w:val="22"/>
        </w:rPr>
        <w:t>mucho</w:t>
      </w:r>
      <w:r w:rsidR="00425C16" w:rsidRPr="00CD5FB2">
        <w:rPr>
          <w:sz w:val="22"/>
        </w:rPr>
        <w:t>.</w:t>
      </w:r>
      <w:r w:rsidR="00954C00" w:rsidRPr="00CD5FB2">
        <w:rPr>
          <w:sz w:val="22"/>
        </w:rPr>
        <w:t xml:space="preserve"> </w:t>
      </w:r>
    </w:p>
    <w:p w:rsidR="00CE011B" w:rsidRDefault="00CE011B" w:rsidP="00CE011B">
      <w:pPr>
        <w:pStyle w:val="Prrafodelista"/>
        <w:ind w:left="360"/>
        <w:rPr>
          <w:sz w:val="22"/>
        </w:rPr>
      </w:pPr>
    </w:p>
    <w:p w:rsidR="00425C16" w:rsidRDefault="004D7F24" w:rsidP="00924FBA">
      <w:pPr>
        <w:pStyle w:val="Prrafodelista"/>
        <w:numPr>
          <w:ilvl w:val="0"/>
          <w:numId w:val="22"/>
        </w:numPr>
        <w:ind w:left="360"/>
        <w:rPr>
          <w:sz w:val="22"/>
        </w:rPr>
      </w:pPr>
      <w:r>
        <w:rPr>
          <w:sz w:val="22"/>
        </w:rPr>
        <w:t>S</w:t>
      </w:r>
      <w:r w:rsidR="00425C16" w:rsidRPr="00CD5FB2">
        <w:rPr>
          <w:sz w:val="22"/>
        </w:rPr>
        <w:t xml:space="preserve">i </w:t>
      </w:r>
      <w:r w:rsidRPr="004D7F24">
        <w:rPr>
          <w:b/>
          <w:sz w:val="22"/>
        </w:rPr>
        <w:t xml:space="preserve">SN </w:t>
      </w:r>
      <w:r w:rsidR="00425C16" w:rsidRPr="004D7F24">
        <w:rPr>
          <w:b/>
          <w:sz w:val="22"/>
        </w:rPr>
        <w:t>simpático</w:t>
      </w:r>
      <w:r w:rsidR="00425C16" w:rsidRPr="00CD5FB2">
        <w:rPr>
          <w:sz w:val="22"/>
        </w:rPr>
        <w:t xml:space="preserve"> estimula las</w:t>
      </w:r>
      <w:r w:rsidR="00954C00" w:rsidRPr="00CD5FB2">
        <w:rPr>
          <w:sz w:val="22"/>
        </w:rPr>
        <w:t xml:space="preserve"> </w:t>
      </w:r>
      <w:r w:rsidR="00425C16" w:rsidRPr="00CD5FB2">
        <w:rPr>
          <w:sz w:val="22"/>
        </w:rPr>
        <w:t xml:space="preserve">glándulas sudoríparas, se forman </w:t>
      </w:r>
      <w:r w:rsidR="00425C16" w:rsidRPr="004D7F24">
        <w:rPr>
          <w:b/>
          <w:sz w:val="22"/>
        </w:rPr>
        <w:t>grandes cantidades</w:t>
      </w:r>
      <w:r w:rsidR="00954C00" w:rsidRPr="004D7F24">
        <w:rPr>
          <w:b/>
          <w:sz w:val="22"/>
        </w:rPr>
        <w:t xml:space="preserve"> </w:t>
      </w:r>
      <w:r w:rsidR="00425C16" w:rsidRPr="004D7F24">
        <w:rPr>
          <w:b/>
          <w:sz w:val="22"/>
        </w:rPr>
        <w:t>de secreción precursora</w:t>
      </w:r>
      <w:r w:rsidR="00425C16" w:rsidRPr="00CD5FB2">
        <w:rPr>
          <w:sz w:val="22"/>
        </w:rPr>
        <w:t xml:space="preserve"> y el conducto sólo </w:t>
      </w:r>
      <w:r w:rsidR="00425C16" w:rsidRPr="004D7F24">
        <w:rPr>
          <w:b/>
          <w:sz w:val="22"/>
        </w:rPr>
        <w:t>reabsorbe</w:t>
      </w:r>
      <w:r w:rsidR="00425C16" w:rsidRPr="00CD5FB2">
        <w:rPr>
          <w:sz w:val="22"/>
        </w:rPr>
        <w:t xml:space="preserve"> </w:t>
      </w:r>
      <w:r>
        <w:rPr>
          <w:sz w:val="22"/>
        </w:rPr>
        <w:t xml:space="preserve">poco </w:t>
      </w:r>
      <w:r w:rsidR="00425C16" w:rsidRPr="00CD5FB2">
        <w:rPr>
          <w:sz w:val="22"/>
        </w:rPr>
        <w:t xml:space="preserve">más de la </w:t>
      </w:r>
      <w:r w:rsidR="00425C16" w:rsidRPr="004D7F24">
        <w:rPr>
          <w:b/>
          <w:sz w:val="22"/>
        </w:rPr>
        <w:t>mitad del cloruro sódico</w:t>
      </w:r>
      <w:r w:rsidR="00425C16" w:rsidRPr="00CD5FB2">
        <w:rPr>
          <w:sz w:val="22"/>
        </w:rPr>
        <w:t>; las concentraciones</w:t>
      </w:r>
      <w:r w:rsidR="00954C00" w:rsidRPr="00CD5FB2">
        <w:rPr>
          <w:sz w:val="22"/>
        </w:rPr>
        <w:t xml:space="preserve"> </w:t>
      </w:r>
      <w:r w:rsidR="00425C16" w:rsidRPr="00CD5FB2">
        <w:rPr>
          <w:sz w:val="22"/>
        </w:rPr>
        <w:t>de los iones sodio y cloruro alcanzan (si la persona</w:t>
      </w:r>
      <w:r w:rsidR="00954C00" w:rsidRPr="00CD5FB2">
        <w:rPr>
          <w:sz w:val="22"/>
        </w:rPr>
        <w:t xml:space="preserve"> </w:t>
      </w:r>
      <w:r w:rsidR="00425C16" w:rsidRPr="00CD5FB2">
        <w:rPr>
          <w:sz w:val="22"/>
        </w:rPr>
        <w:t xml:space="preserve">no está aclimatada) </w:t>
      </w:r>
      <w:r w:rsidR="00425C16" w:rsidRPr="004D7F24">
        <w:rPr>
          <w:b/>
          <w:sz w:val="22"/>
        </w:rPr>
        <w:t>50-60 mEq/</w:t>
      </w:r>
      <w:r w:rsidR="00750B66">
        <w:rPr>
          <w:b/>
          <w:sz w:val="22"/>
        </w:rPr>
        <w:t>l</w:t>
      </w:r>
      <w:r w:rsidR="00425C16" w:rsidRPr="00CD5FB2">
        <w:rPr>
          <w:sz w:val="22"/>
        </w:rPr>
        <w:t>.</w:t>
      </w:r>
    </w:p>
    <w:p w:rsidR="00954C00" w:rsidRPr="00CD5FB2" w:rsidRDefault="004D7F24" w:rsidP="00924FBA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4D7F24">
        <w:rPr>
          <w:b/>
          <w:sz w:val="22"/>
        </w:rPr>
        <w:t>E</w:t>
      </w:r>
      <w:r w:rsidR="00425C16" w:rsidRPr="004D7F24">
        <w:rPr>
          <w:b/>
          <w:sz w:val="22"/>
        </w:rPr>
        <w:t>l flujo del sudor</w:t>
      </w:r>
      <w:r w:rsidR="00425C16" w:rsidRPr="00CD5FB2">
        <w:rPr>
          <w:sz w:val="22"/>
        </w:rPr>
        <w:t xml:space="preserve"> por los </w:t>
      </w:r>
      <w:r w:rsidR="00425C16" w:rsidRPr="004D7F24">
        <w:rPr>
          <w:b/>
          <w:sz w:val="22"/>
        </w:rPr>
        <w:t>túbulos glandulares</w:t>
      </w:r>
      <w:r w:rsidR="00425C16" w:rsidRPr="00CD5FB2">
        <w:rPr>
          <w:sz w:val="22"/>
        </w:rPr>
        <w:t xml:space="preserve"> es tan</w:t>
      </w:r>
      <w:r w:rsidR="00954C00" w:rsidRPr="00CD5FB2">
        <w:rPr>
          <w:sz w:val="22"/>
        </w:rPr>
        <w:t xml:space="preserve"> </w:t>
      </w:r>
      <w:r w:rsidR="00425C16" w:rsidRPr="00CD5FB2">
        <w:rPr>
          <w:sz w:val="22"/>
        </w:rPr>
        <w:t xml:space="preserve">rápido que se </w:t>
      </w:r>
      <w:r w:rsidR="00425C16" w:rsidRPr="004D7F24">
        <w:rPr>
          <w:b/>
          <w:sz w:val="22"/>
        </w:rPr>
        <w:t xml:space="preserve">reabsorbe </w:t>
      </w:r>
      <w:r>
        <w:rPr>
          <w:b/>
          <w:sz w:val="22"/>
        </w:rPr>
        <w:t xml:space="preserve">poca </w:t>
      </w:r>
      <w:r w:rsidR="00425C16" w:rsidRPr="004D7F24">
        <w:rPr>
          <w:b/>
          <w:sz w:val="22"/>
        </w:rPr>
        <w:t>agua</w:t>
      </w:r>
      <w:r w:rsidR="00425C16" w:rsidRPr="00CD5FB2">
        <w:rPr>
          <w:sz w:val="22"/>
        </w:rPr>
        <w:t xml:space="preserve">. </w:t>
      </w:r>
    </w:p>
    <w:p w:rsidR="00CE011B" w:rsidRPr="00CE011B" w:rsidRDefault="00CE011B" w:rsidP="00CE011B">
      <w:pPr>
        <w:pStyle w:val="Prrafodelista"/>
        <w:ind w:left="360"/>
        <w:rPr>
          <w:sz w:val="22"/>
        </w:rPr>
      </w:pPr>
    </w:p>
    <w:p w:rsidR="00425C16" w:rsidRDefault="004D7F24" w:rsidP="00924FBA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4D7F24">
        <w:rPr>
          <w:b/>
          <w:sz w:val="22"/>
        </w:rPr>
        <w:t>L</w:t>
      </w:r>
      <w:r w:rsidR="00425C16" w:rsidRPr="004D7F24">
        <w:rPr>
          <w:b/>
          <w:sz w:val="22"/>
        </w:rPr>
        <w:t>a</w:t>
      </w:r>
      <w:r w:rsidR="00954C00" w:rsidRPr="004D7F24">
        <w:rPr>
          <w:b/>
          <w:sz w:val="22"/>
        </w:rPr>
        <w:t xml:space="preserve"> </w:t>
      </w:r>
      <w:r w:rsidR="00425C16" w:rsidRPr="004D7F24">
        <w:rPr>
          <w:b/>
          <w:sz w:val="22"/>
        </w:rPr>
        <w:t>concentración</w:t>
      </w:r>
      <w:r w:rsidR="00425C16" w:rsidRPr="00CD5FB2">
        <w:rPr>
          <w:sz w:val="22"/>
        </w:rPr>
        <w:t xml:space="preserve"> de los </w:t>
      </w:r>
      <w:r>
        <w:rPr>
          <w:sz w:val="22"/>
        </w:rPr>
        <w:t xml:space="preserve">otros </w:t>
      </w:r>
      <w:r w:rsidR="00425C16" w:rsidRPr="00CD5FB2">
        <w:rPr>
          <w:sz w:val="22"/>
        </w:rPr>
        <w:t>elementos en el sudor</w:t>
      </w:r>
      <w:r w:rsidR="00954C00" w:rsidRPr="00CD5FB2">
        <w:rPr>
          <w:sz w:val="22"/>
        </w:rPr>
        <w:t xml:space="preserve"> </w:t>
      </w:r>
      <w:r w:rsidR="00425C16" w:rsidRPr="00CD5FB2">
        <w:rPr>
          <w:sz w:val="22"/>
        </w:rPr>
        <w:t xml:space="preserve">aumenta muy poco; </w:t>
      </w:r>
      <w:r w:rsidR="00425C16" w:rsidRPr="00AE3EBB">
        <w:rPr>
          <w:b/>
          <w:sz w:val="22"/>
        </w:rPr>
        <w:t>la urea</w:t>
      </w:r>
      <w:r w:rsidR="00425C16" w:rsidRPr="00CD5FB2">
        <w:rPr>
          <w:sz w:val="22"/>
        </w:rPr>
        <w:t xml:space="preserve"> </w:t>
      </w:r>
      <w:r w:rsidR="00AE3EBB">
        <w:rPr>
          <w:sz w:val="22"/>
        </w:rPr>
        <w:t xml:space="preserve">sube </w:t>
      </w:r>
      <w:r w:rsidR="00425C16" w:rsidRPr="00CD5FB2">
        <w:rPr>
          <w:sz w:val="22"/>
        </w:rPr>
        <w:t xml:space="preserve">casi </w:t>
      </w:r>
      <w:r w:rsidR="00AE3EBB" w:rsidRPr="00AE3EBB">
        <w:rPr>
          <w:b/>
          <w:sz w:val="22"/>
        </w:rPr>
        <w:t>2X</w:t>
      </w:r>
      <w:r w:rsidR="00AE3EBB">
        <w:rPr>
          <w:sz w:val="22"/>
        </w:rPr>
        <w:t xml:space="preserve"> </w:t>
      </w:r>
      <w:r w:rsidR="00425C16" w:rsidRPr="00CD5FB2">
        <w:rPr>
          <w:sz w:val="22"/>
        </w:rPr>
        <w:t>de la del</w:t>
      </w:r>
      <w:r w:rsidR="00954C00" w:rsidRPr="00CD5FB2">
        <w:rPr>
          <w:sz w:val="22"/>
        </w:rPr>
        <w:t xml:space="preserve"> </w:t>
      </w:r>
      <w:r w:rsidR="00425C16" w:rsidRPr="00CD5FB2">
        <w:rPr>
          <w:sz w:val="22"/>
        </w:rPr>
        <w:t xml:space="preserve">plasma; </w:t>
      </w:r>
      <w:r w:rsidR="00425C16" w:rsidRPr="00AE3EBB">
        <w:rPr>
          <w:b/>
          <w:sz w:val="22"/>
        </w:rPr>
        <w:t>el ácido láctico</w:t>
      </w:r>
      <w:r w:rsidR="00425C16" w:rsidRPr="00CD5FB2">
        <w:rPr>
          <w:sz w:val="22"/>
        </w:rPr>
        <w:t xml:space="preserve">, </w:t>
      </w:r>
      <w:r w:rsidR="00AE3EBB" w:rsidRPr="00AE3EBB">
        <w:rPr>
          <w:b/>
          <w:sz w:val="22"/>
        </w:rPr>
        <w:t>4X</w:t>
      </w:r>
      <w:r w:rsidR="00425C16" w:rsidRPr="00CD5FB2">
        <w:rPr>
          <w:sz w:val="22"/>
        </w:rPr>
        <w:t>; y el potasio se multiplica</w:t>
      </w:r>
      <w:r w:rsidR="00954C00" w:rsidRPr="00CD5FB2">
        <w:rPr>
          <w:sz w:val="22"/>
        </w:rPr>
        <w:t xml:space="preserve"> </w:t>
      </w:r>
      <w:r w:rsidR="00425C16" w:rsidRPr="00CD5FB2">
        <w:rPr>
          <w:sz w:val="22"/>
        </w:rPr>
        <w:t xml:space="preserve">por </w:t>
      </w:r>
      <w:r w:rsidR="00425C16" w:rsidRPr="00AE3EBB">
        <w:rPr>
          <w:b/>
          <w:sz w:val="22"/>
        </w:rPr>
        <w:t>1,2</w:t>
      </w:r>
      <w:r w:rsidR="00425C16" w:rsidRPr="00CD5FB2">
        <w:rPr>
          <w:sz w:val="22"/>
        </w:rPr>
        <w:t>.</w:t>
      </w:r>
    </w:p>
    <w:p w:rsidR="00733965" w:rsidRPr="00CD5FB2" w:rsidRDefault="00425C16" w:rsidP="00924FBA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AE3EBB">
        <w:rPr>
          <w:b/>
          <w:sz w:val="22"/>
        </w:rPr>
        <w:t>Las personas no aclimatadas al calor</w:t>
      </w:r>
      <w:r w:rsidRPr="00CD5FB2">
        <w:rPr>
          <w:sz w:val="22"/>
        </w:rPr>
        <w:t xml:space="preserve"> pierden mucho </w:t>
      </w:r>
      <w:r w:rsidR="00AE3EBB" w:rsidRPr="00AE3EBB">
        <w:rPr>
          <w:b/>
          <w:sz w:val="22"/>
        </w:rPr>
        <w:t>NaCl</w:t>
      </w:r>
      <w:r w:rsidR="00AE3EBB">
        <w:rPr>
          <w:sz w:val="22"/>
        </w:rPr>
        <w:t xml:space="preserve"> </w:t>
      </w:r>
      <w:r w:rsidRPr="00CD5FB2">
        <w:rPr>
          <w:sz w:val="22"/>
        </w:rPr>
        <w:t xml:space="preserve">con el sudor, una vez </w:t>
      </w:r>
      <w:r w:rsidR="00AE3EBB">
        <w:rPr>
          <w:sz w:val="22"/>
        </w:rPr>
        <w:t>aclimatados</w:t>
      </w:r>
      <w:r w:rsidRPr="00CD5FB2">
        <w:rPr>
          <w:sz w:val="22"/>
        </w:rPr>
        <w:t>,</w:t>
      </w:r>
      <w:r w:rsidR="00954C00" w:rsidRPr="00CD5FB2">
        <w:rPr>
          <w:sz w:val="22"/>
        </w:rPr>
        <w:t xml:space="preserve"> </w:t>
      </w:r>
      <w:r w:rsidRPr="00CD5FB2">
        <w:rPr>
          <w:sz w:val="22"/>
        </w:rPr>
        <w:t>la pérdida electrolítica se reduce</w:t>
      </w:r>
      <w:r w:rsidR="00AE3EBB">
        <w:rPr>
          <w:sz w:val="22"/>
        </w:rPr>
        <w:t>.</w:t>
      </w:r>
    </w:p>
    <w:p w:rsidR="00DB36B5" w:rsidRPr="00DB36B5" w:rsidRDefault="00DB36B5" w:rsidP="00DB36B5">
      <w:pPr>
        <w:pStyle w:val="Ttulo2"/>
      </w:pPr>
      <w:r w:rsidRPr="00DB36B5">
        <w:lastRenderedPageBreak/>
        <w:t xml:space="preserve">Mecanismo de aclimatación del sudor al calor e importancia de la aldosterona. </w:t>
      </w:r>
    </w:p>
    <w:p w:rsidR="00954C00" w:rsidRPr="00AE3EBB" w:rsidRDefault="00AE3EBB" w:rsidP="00924FBA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AE3EBB">
        <w:rPr>
          <w:b/>
          <w:sz w:val="22"/>
        </w:rPr>
        <w:t>U</w:t>
      </w:r>
      <w:r w:rsidR="00DB36B5" w:rsidRPr="00AE3EBB">
        <w:rPr>
          <w:b/>
          <w:sz w:val="22"/>
        </w:rPr>
        <w:t>na persona</w:t>
      </w:r>
      <w:r w:rsidR="00954C00" w:rsidRPr="00AE3EBB">
        <w:rPr>
          <w:b/>
          <w:sz w:val="22"/>
        </w:rPr>
        <w:t xml:space="preserve"> </w:t>
      </w:r>
      <w:r w:rsidR="00DB36B5" w:rsidRPr="00AE3EBB">
        <w:rPr>
          <w:b/>
          <w:sz w:val="22"/>
        </w:rPr>
        <w:t>sana</w:t>
      </w:r>
      <w:r w:rsidR="00DB36B5" w:rsidRPr="00AE3EBB">
        <w:rPr>
          <w:sz w:val="22"/>
        </w:rPr>
        <w:t>, no aclimatada, segrega</w:t>
      </w:r>
      <w:r w:rsidR="00954C00" w:rsidRPr="00AE3EBB">
        <w:rPr>
          <w:sz w:val="22"/>
        </w:rPr>
        <w:t xml:space="preserve"> </w:t>
      </w:r>
      <w:r w:rsidR="00DB36B5" w:rsidRPr="00AE3EBB">
        <w:rPr>
          <w:b/>
          <w:sz w:val="22"/>
        </w:rPr>
        <w:t>1</w:t>
      </w:r>
      <w:r w:rsidRPr="00AE3EBB">
        <w:rPr>
          <w:b/>
          <w:sz w:val="22"/>
        </w:rPr>
        <w:t>L</w:t>
      </w:r>
      <w:r w:rsidR="00DB36B5" w:rsidRPr="00AE3EBB">
        <w:rPr>
          <w:b/>
          <w:sz w:val="22"/>
        </w:rPr>
        <w:t xml:space="preserve"> de sudor</w:t>
      </w:r>
      <w:r w:rsidRPr="00AE3EBB">
        <w:rPr>
          <w:b/>
          <w:sz w:val="22"/>
        </w:rPr>
        <w:t>/</w:t>
      </w:r>
      <w:r w:rsidR="00DB36B5" w:rsidRPr="00AE3EBB">
        <w:rPr>
          <w:b/>
          <w:sz w:val="22"/>
        </w:rPr>
        <w:t>hora</w:t>
      </w:r>
      <w:r w:rsidR="00DB36B5" w:rsidRPr="00AE3EBB">
        <w:rPr>
          <w:sz w:val="22"/>
        </w:rPr>
        <w:t>, si se expone a un clima</w:t>
      </w:r>
      <w:r w:rsidR="00954C00" w:rsidRPr="00AE3EBB">
        <w:rPr>
          <w:sz w:val="22"/>
        </w:rPr>
        <w:t xml:space="preserve"> </w:t>
      </w:r>
      <w:r w:rsidRPr="00AE3EBB">
        <w:rPr>
          <w:sz w:val="22"/>
        </w:rPr>
        <w:t xml:space="preserve">por </w:t>
      </w:r>
      <w:r w:rsidR="00DB36B5" w:rsidRPr="00AE3EBB">
        <w:rPr>
          <w:b/>
          <w:sz w:val="22"/>
        </w:rPr>
        <w:t>1 a 6 semanas</w:t>
      </w:r>
      <w:r w:rsidR="00DB36B5" w:rsidRPr="00AE3EBB">
        <w:rPr>
          <w:sz w:val="22"/>
        </w:rPr>
        <w:t xml:space="preserve">, empezará a </w:t>
      </w:r>
      <w:r w:rsidR="00DB36B5" w:rsidRPr="00AE3EBB">
        <w:rPr>
          <w:b/>
          <w:sz w:val="22"/>
        </w:rPr>
        <w:t>sudar más y la velocidad</w:t>
      </w:r>
      <w:r w:rsidR="00DB36B5" w:rsidRPr="00AE3EBB">
        <w:rPr>
          <w:sz w:val="22"/>
        </w:rPr>
        <w:t xml:space="preserve"> de </w:t>
      </w:r>
      <w:r w:rsidR="00DB36B5" w:rsidRPr="00AE3EBB">
        <w:rPr>
          <w:b/>
          <w:sz w:val="22"/>
        </w:rPr>
        <w:t>producción</w:t>
      </w:r>
      <w:r w:rsidR="00DB36B5" w:rsidRPr="00AE3EBB">
        <w:rPr>
          <w:sz w:val="22"/>
        </w:rPr>
        <w:t xml:space="preserve"> de sudor podrá</w:t>
      </w:r>
      <w:r w:rsidR="00954C00" w:rsidRPr="00AE3EBB">
        <w:rPr>
          <w:sz w:val="22"/>
        </w:rPr>
        <w:t xml:space="preserve"> </w:t>
      </w:r>
      <w:r w:rsidR="00DB36B5" w:rsidRPr="00AE3EBB">
        <w:rPr>
          <w:sz w:val="22"/>
        </w:rPr>
        <w:t xml:space="preserve">alcanzar hasta </w:t>
      </w:r>
      <w:r w:rsidR="00DB36B5" w:rsidRPr="00AE3EBB">
        <w:rPr>
          <w:b/>
          <w:sz w:val="22"/>
        </w:rPr>
        <w:t>2-3</w:t>
      </w:r>
      <w:r w:rsidRPr="00AE3EBB">
        <w:rPr>
          <w:b/>
          <w:sz w:val="22"/>
        </w:rPr>
        <w:t>L</w:t>
      </w:r>
      <w:r w:rsidR="00DB36B5" w:rsidRPr="00AE3EBB">
        <w:rPr>
          <w:b/>
          <w:sz w:val="22"/>
        </w:rPr>
        <w:t>/h</w:t>
      </w:r>
      <w:r w:rsidR="00DB36B5" w:rsidRPr="00AE3EBB">
        <w:rPr>
          <w:sz w:val="22"/>
        </w:rPr>
        <w:t xml:space="preserve">. </w:t>
      </w:r>
    </w:p>
    <w:p w:rsidR="00954C00" w:rsidRDefault="00954C00" w:rsidP="00AE3EBB">
      <w:pPr>
        <w:rPr>
          <w:sz w:val="22"/>
        </w:rPr>
      </w:pPr>
    </w:p>
    <w:p w:rsidR="00954C00" w:rsidRPr="00AE3EBB" w:rsidRDefault="00AE3EBB" w:rsidP="00924FBA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AE3EBB">
        <w:rPr>
          <w:sz w:val="22"/>
        </w:rPr>
        <w:t xml:space="preserve">Podrá </w:t>
      </w:r>
      <w:r w:rsidR="00DB36B5" w:rsidRPr="00AE3EBB">
        <w:rPr>
          <w:b/>
          <w:sz w:val="22"/>
        </w:rPr>
        <w:t>eliminar el calor</w:t>
      </w:r>
      <w:r w:rsidR="00DB36B5" w:rsidRPr="00AE3EBB">
        <w:rPr>
          <w:sz w:val="22"/>
        </w:rPr>
        <w:t xml:space="preserve"> del organismo con</w:t>
      </w:r>
      <w:r w:rsidR="00954C00" w:rsidRPr="00AE3EBB">
        <w:rPr>
          <w:sz w:val="22"/>
        </w:rPr>
        <w:t xml:space="preserve"> </w:t>
      </w:r>
      <w:r w:rsidR="00DB36B5" w:rsidRPr="00AE3EBB">
        <w:rPr>
          <w:sz w:val="22"/>
        </w:rPr>
        <w:t xml:space="preserve">una </w:t>
      </w:r>
      <w:r w:rsidR="00DB36B5" w:rsidRPr="00AE3EBB">
        <w:rPr>
          <w:b/>
          <w:sz w:val="22"/>
        </w:rPr>
        <w:t>velocidad 10</w:t>
      </w:r>
      <w:r w:rsidRPr="00AE3EBB">
        <w:rPr>
          <w:b/>
          <w:sz w:val="22"/>
        </w:rPr>
        <w:t xml:space="preserve">X </w:t>
      </w:r>
      <w:r w:rsidR="00DB36B5" w:rsidRPr="00AE3EBB">
        <w:rPr>
          <w:b/>
          <w:sz w:val="22"/>
        </w:rPr>
        <w:t>superior</w:t>
      </w:r>
      <w:r w:rsidR="00DB36B5" w:rsidRPr="00AE3EBB">
        <w:rPr>
          <w:sz w:val="22"/>
        </w:rPr>
        <w:t xml:space="preserve"> a la normal de</w:t>
      </w:r>
      <w:r w:rsidR="00954C00" w:rsidRPr="00AE3EBB">
        <w:rPr>
          <w:sz w:val="22"/>
        </w:rPr>
        <w:t xml:space="preserve"> </w:t>
      </w:r>
      <w:r w:rsidR="00DB36B5" w:rsidRPr="00AE3EBB">
        <w:rPr>
          <w:sz w:val="22"/>
        </w:rPr>
        <w:t xml:space="preserve">producción de calor. </w:t>
      </w:r>
    </w:p>
    <w:p w:rsidR="00954C00" w:rsidRPr="00AE3EBB" w:rsidRDefault="00DB36B5" w:rsidP="00924FBA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AE3EBB">
        <w:rPr>
          <w:b/>
          <w:sz w:val="22"/>
        </w:rPr>
        <w:t>La aclimatación</w:t>
      </w:r>
      <w:r w:rsidRPr="00AE3EBB">
        <w:rPr>
          <w:sz w:val="22"/>
        </w:rPr>
        <w:t xml:space="preserve"> reduce </w:t>
      </w:r>
      <w:r w:rsidR="00AE3EBB" w:rsidRPr="00AE3EBB">
        <w:rPr>
          <w:sz w:val="22"/>
        </w:rPr>
        <w:t xml:space="preserve">la </w:t>
      </w:r>
      <w:r w:rsidRPr="00AE3EBB">
        <w:rPr>
          <w:sz w:val="22"/>
        </w:rPr>
        <w:t xml:space="preserve">concentración de </w:t>
      </w:r>
      <w:r w:rsidR="00AE3EBB" w:rsidRPr="00AE3EBB">
        <w:rPr>
          <w:b/>
          <w:sz w:val="22"/>
        </w:rPr>
        <w:t>NaCl</w:t>
      </w:r>
      <w:r w:rsidR="00AE3EBB" w:rsidRPr="00AE3EBB">
        <w:rPr>
          <w:sz w:val="22"/>
        </w:rPr>
        <w:t xml:space="preserve"> </w:t>
      </w:r>
      <w:r w:rsidRPr="00AE3EBB">
        <w:rPr>
          <w:sz w:val="22"/>
        </w:rPr>
        <w:t>del sudor para conservar cantidades crecientes</w:t>
      </w:r>
      <w:r w:rsidR="00954C00" w:rsidRPr="00AE3EBB">
        <w:rPr>
          <w:sz w:val="22"/>
        </w:rPr>
        <w:t xml:space="preserve"> </w:t>
      </w:r>
      <w:r w:rsidRPr="00AE3EBB">
        <w:rPr>
          <w:sz w:val="22"/>
        </w:rPr>
        <w:t xml:space="preserve">de sal. </w:t>
      </w:r>
    </w:p>
    <w:p w:rsidR="00954C00" w:rsidRPr="00AE3EBB" w:rsidRDefault="00D76783" w:rsidP="00924FBA">
      <w:pPr>
        <w:pStyle w:val="Prrafodelista"/>
        <w:numPr>
          <w:ilvl w:val="0"/>
          <w:numId w:val="23"/>
        </w:numPr>
        <w:ind w:left="360"/>
        <w:rPr>
          <w:sz w:val="22"/>
        </w:rPr>
      </w:pPr>
      <w:r>
        <w:rPr>
          <w:sz w:val="22"/>
        </w:rPr>
        <w:t>C</w:t>
      </w:r>
      <w:r w:rsidR="00DB36B5" w:rsidRPr="00AE3EBB">
        <w:rPr>
          <w:sz w:val="22"/>
        </w:rPr>
        <w:t>onsecuencia de una</w:t>
      </w:r>
      <w:r w:rsidR="00954C00" w:rsidRPr="00AE3EBB">
        <w:rPr>
          <w:sz w:val="22"/>
        </w:rPr>
        <w:t xml:space="preserve"> </w:t>
      </w:r>
      <w:r w:rsidR="00DB36B5" w:rsidRPr="00D76783">
        <w:rPr>
          <w:b/>
          <w:sz w:val="22"/>
        </w:rPr>
        <w:t>mayor secreción de aldosterona</w:t>
      </w:r>
      <w:r w:rsidR="00DB36B5" w:rsidRPr="00AE3EBB">
        <w:rPr>
          <w:sz w:val="22"/>
        </w:rPr>
        <w:t xml:space="preserve"> por las glándulas de la </w:t>
      </w:r>
      <w:r w:rsidR="00DB36B5" w:rsidRPr="00D76783">
        <w:rPr>
          <w:b/>
          <w:sz w:val="22"/>
        </w:rPr>
        <w:t>corteza</w:t>
      </w:r>
      <w:r w:rsidR="00954C00" w:rsidRPr="00D76783">
        <w:rPr>
          <w:b/>
          <w:sz w:val="22"/>
        </w:rPr>
        <w:t xml:space="preserve"> </w:t>
      </w:r>
      <w:r w:rsidR="00DB36B5" w:rsidRPr="00D76783">
        <w:rPr>
          <w:b/>
          <w:sz w:val="22"/>
        </w:rPr>
        <w:t>suprarrenal</w:t>
      </w:r>
      <w:r w:rsidR="00DB36B5" w:rsidRPr="00AE3EBB">
        <w:rPr>
          <w:sz w:val="22"/>
        </w:rPr>
        <w:t xml:space="preserve">, se inicia por el ligero </w:t>
      </w:r>
      <w:r w:rsidR="00DB36B5" w:rsidRPr="00D76783">
        <w:rPr>
          <w:b/>
          <w:sz w:val="22"/>
        </w:rPr>
        <w:t>descenso</w:t>
      </w:r>
      <w:r w:rsidR="00954C00" w:rsidRPr="00AE3EBB">
        <w:rPr>
          <w:sz w:val="22"/>
        </w:rPr>
        <w:t xml:space="preserve"> </w:t>
      </w:r>
      <w:r w:rsidR="00DB36B5" w:rsidRPr="00AE3EBB">
        <w:rPr>
          <w:sz w:val="22"/>
        </w:rPr>
        <w:t xml:space="preserve">de </w:t>
      </w:r>
      <w:r w:rsidRPr="00D76783">
        <w:rPr>
          <w:b/>
          <w:sz w:val="22"/>
        </w:rPr>
        <w:t>NaCl</w:t>
      </w:r>
      <w:r>
        <w:rPr>
          <w:sz w:val="22"/>
        </w:rPr>
        <w:t xml:space="preserve"> </w:t>
      </w:r>
      <w:r w:rsidR="00DB36B5" w:rsidRPr="00AE3EBB">
        <w:rPr>
          <w:sz w:val="22"/>
        </w:rPr>
        <w:t xml:space="preserve">en los </w:t>
      </w:r>
      <w:r w:rsidRPr="00D76783">
        <w:rPr>
          <w:b/>
          <w:sz w:val="22"/>
        </w:rPr>
        <w:t>LEC</w:t>
      </w:r>
      <w:r>
        <w:rPr>
          <w:sz w:val="22"/>
        </w:rPr>
        <w:t xml:space="preserve"> </w:t>
      </w:r>
      <w:r w:rsidR="00DB36B5" w:rsidRPr="00AE3EBB">
        <w:rPr>
          <w:sz w:val="22"/>
        </w:rPr>
        <w:t xml:space="preserve">y </w:t>
      </w:r>
      <w:r w:rsidR="00DB36B5" w:rsidRPr="00D76783">
        <w:rPr>
          <w:b/>
          <w:sz w:val="22"/>
        </w:rPr>
        <w:t>plasma</w:t>
      </w:r>
      <w:r w:rsidR="00DB36B5" w:rsidRPr="00AE3EBB">
        <w:rPr>
          <w:sz w:val="22"/>
        </w:rPr>
        <w:t xml:space="preserve">. </w:t>
      </w:r>
    </w:p>
    <w:p w:rsidR="00954C00" w:rsidRDefault="00954C00" w:rsidP="00AE3EBB">
      <w:pPr>
        <w:rPr>
          <w:sz w:val="22"/>
        </w:rPr>
      </w:pPr>
    </w:p>
    <w:p w:rsidR="00954C00" w:rsidRPr="00AE3EBB" w:rsidRDefault="00DB36B5" w:rsidP="00924FBA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8C2017">
        <w:rPr>
          <w:b/>
          <w:sz w:val="22"/>
        </w:rPr>
        <w:t>Una persona no aclimatada</w:t>
      </w:r>
      <w:r w:rsidRPr="00AE3EBB">
        <w:rPr>
          <w:sz w:val="22"/>
        </w:rPr>
        <w:t xml:space="preserve"> pierde de </w:t>
      </w:r>
      <w:r w:rsidRPr="008C2017">
        <w:rPr>
          <w:b/>
          <w:sz w:val="22"/>
        </w:rPr>
        <w:t>15 a 30 g de sal</w:t>
      </w:r>
      <w:r w:rsidR="008C2017">
        <w:rPr>
          <w:b/>
          <w:sz w:val="22"/>
        </w:rPr>
        <w:t>/</w:t>
      </w:r>
      <w:r w:rsidRPr="008C2017">
        <w:rPr>
          <w:b/>
          <w:sz w:val="22"/>
        </w:rPr>
        <w:t>día</w:t>
      </w:r>
      <w:r w:rsidRPr="00AE3EBB">
        <w:rPr>
          <w:sz w:val="22"/>
        </w:rPr>
        <w:t xml:space="preserve"> en los</w:t>
      </w:r>
      <w:r w:rsidR="00954C00" w:rsidRPr="00AE3EBB">
        <w:rPr>
          <w:sz w:val="22"/>
        </w:rPr>
        <w:t xml:space="preserve"> </w:t>
      </w:r>
      <w:r w:rsidRPr="00AE3EBB">
        <w:rPr>
          <w:sz w:val="22"/>
        </w:rPr>
        <w:t xml:space="preserve">primeros días. </w:t>
      </w:r>
    </w:p>
    <w:p w:rsidR="00DB36B5" w:rsidRPr="00AE3EBB" w:rsidRDefault="00DB36B5" w:rsidP="00924FBA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AE3EBB">
        <w:rPr>
          <w:sz w:val="22"/>
        </w:rPr>
        <w:t xml:space="preserve">Después de </w:t>
      </w:r>
      <w:r w:rsidRPr="008C2017">
        <w:rPr>
          <w:b/>
          <w:sz w:val="22"/>
        </w:rPr>
        <w:t>4 a 6 semanas de aclimatación</w:t>
      </w:r>
      <w:r w:rsidRPr="00AE3EBB">
        <w:rPr>
          <w:sz w:val="22"/>
        </w:rPr>
        <w:t>, la</w:t>
      </w:r>
      <w:r w:rsidR="00954C00" w:rsidRPr="00AE3EBB">
        <w:rPr>
          <w:sz w:val="22"/>
        </w:rPr>
        <w:t xml:space="preserve"> </w:t>
      </w:r>
      <w:r w:rsidRPr="00AE3EBB">
        <w:rPr>
          <w:sz w:val="22"/>
        </w:rPr>
        <w:t xml:space="preserve">pérdida suele ser de </w:t>
      </w:r>
      <w:r w:rsidRPr="008C2017">
        <w:rPr>
          <w:b/>
          <w:sz w:val="22"/>
        </w:rPr>
        <w:t>3 a 5g al día</w:t>
      </w:r>
      <w:r w:rsidRPr="00AE3EBB">
        <w:rPr>
          <w:sz w:val="22"/>
        </w:rPr>
        <w:t>.</w:t>
      </w:r>
      <w:r w:rsidR="00954C00" w:rsidRPr="00AE3EBB">
        <w:rPr>
          <w:sz w:val="22"/>
        </w:rPr>
        <w:t xml:space="preserve"> </w:t>
      </w:r>
    </w:p>
    <w:p w:rsidR="00954C00" w:rsidRPr="00DB36B5" w:rsidRDefault="00954C00" w:rsidP="00DB36B5">
      <w:pPr>
        <w:rPr>
          <w:sz w:val="22"/>
        </w:rPr>
      </w:pPr>
    </w:p>
    <w:p w:rsidR="00DB36B5" w:rsidRPr="00DB36B5" w:rsidRDefault="00DB36B5" w:rsidP="00DB36B5">
      <w:pPr>
        <w:pStyle w:val="Ttulo2"/>
      </w:pPr>
      <w:r w:rsidRPr="00DB36B5">
        <w:t>Pérdida de calor con el jadeo</w:t>
      </w:r>
    </w:p>
    <w:p w:rsidR="006D37B4" w:rsidRPr="005A1265" w:rsidRDefault="00DB36B5" w:rsidP="00924FBA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5A1265">
        <w:rPr>
          <w:b/>
          <w:sz w:val="22"/>
        </w:rPr>
        <w:t>El mecanismo del</w:t>
      </w:r>
      <w:r w:rsidR="006D37B4" w:rsidRPr="005A1265">
        <w:rPr>
          <w:b/>
          <w:sz w:val="22"/>
        </w:rPr>
        <w:t xml:space="preserve"> </w:t>
      </w:r>
      <w:r w:rsidRPr="005A1265">
        <w:rPr>
          <w:b/>
          <w:sz w:val="22"/>
        </w:rPr>
        <w:t>jadeo</w:t>
      </w:r>
      <w:r w:rsidRPr="005A1265">
        <w:rPr>
          <w:sz w:val="22"/>
        </w:rPr>
        <w:t xml:space="preserve"> sirve como medio sucedáneo</w:t>
      </w:r>
      <w:r w:rsidR="006D37B4" w:rsidRPr="005A1265">
        <w:rPr>
          <w:sz w:val="22"/>
        </w:rPr>
        <w:t xml:space="preserve"> </w:t>
      </w:r>
      <w:r w:rsidRPr="005A1265">
        <w:rPr>
          <w:sz w:val="22"/>
        </w:rPr>
        <w:t>para disipar el calor</w:t>
      </w:r>
      <w:r w:rsidR="009043F1" w:rsidRPr="005A1265">
        <w:rPr>
          <w:sz w:val="22"/>
        </w:rPr>
        <w:t xml:space="preserve">, </w:t>
      </w:r>
      <w:r w:rsidRPr="005A1265">
        <w:rPr>
          <w:b/>
          <w:sz w:val="22"/>
        </w:rPr>
        <w:t>se «activa»</w:t>
      </w:r>
      <w:r w:rsidRPr="005A1265">
        <w:rPr>
          <w:sz w:val="22"/>
        </w:rPr>
        <w:t xml:space="preserve"> en los </w:t>
      </w:r>
      <w:r w:rsidRPr="005A1265">
        <w:rPr>
          <w:b/>
          <w:sz w:val="22"/>
        </w:rPr>
        <w:t>centros termorreguladores</w:t>
      </w:r>
      <w:r w:rsidR="006D37B4" w:rsidRPr="005A1265">
        <w:rPr>
          <w:sz w:val="22"/>
        </w:rPr>
        <w:t xml:space="preserve"> </w:t>
      </w:r>
      <w:r w:rsidRPr="005A1265">
        <w:rPr>
          <w:sz w:val="22"/>
        </w:rPr>
        <w:t xml:space="preserve">del encéfalo. </w:t>
      </w:r>
    </w:p>
    <w:p w:rsidR="006D37B4" w:rsidRPr="005A1265" w:rsidRDefault="00DB36B5" w:rsidP="00924FBA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956CAB">
        <w:rPr>
          <w:b/>
          <w:sz w:val="22"/>
        </w:rPr>
        <w:t>Cuando la sangre se calienta</w:t>
      </w:r>
      <w:r w:rsidRPr="005A1265">
        <w:rPr>
          <w:sz w:val="22"/>
        </w:rPr>
        <w:t xml:space="preserve"> en exceso,</w:t>
      </w:r>
      <w:r w:rsidR="006D37B4" w:rsidRPr="005A1265">
        <w:rPr>
          <w:sz w:val="22"/>
        </w:rPr>
        <w:t xml:space="preserve"> </w:t>
      </w:r>
      <w:r w:rsidRPr="005A1265">
        <w:rPr>
          <w:sz w:val="22"/>
        </w:rPr>
        <w:t xml:space="preserve">el </w:t>
      </w:r>
      <w:r w:rsidRPr="00956CAB">
        <w:rPr>
          <w:b/>
          <w:sz w:val="22"/>
        </w:rPr>
        <w:t>hipotálamo</w:t>
      </w:r>
      <w:r w:rsidRPr="005A1265">
        <w:rPr>
          <w:sz w:val="22"/>
        </w:rPr>
        <w:t xml:space="preserve"> inicia las señales neurógenas para reducir la temperatura</w:t>
      </w:r>
      <w:r w:rsidR="006D37B4" w:rsidRPr="005A1265">
        <w:rPr>
          <w:sz w:val="22"/>
        </w:rPr>
        <w:t xml:space="preserve"> </w:t>
      </w:r>
      <w:r w:rsidRPr="005A1265">
        <w:rPr>
          <w:sz w:val="22"/>
        </w:rPr>
        <w:t xml:space="preserve">corporal. </w:t>
      </w:r>
    </w:p>
    <w:p w:rsidR="00DB36B5" w:rsidRDefault="00CE7751" w:rsidP="00924FBA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9C4797">
        <w:rPr>
          <w:noProof/>
          <w:lang w:val="es-GT" w:eastAsia="es-GT"/>
        </w:rPr>
        <w:drawing>
          <wp:anchor distT="0" distB="0" distL="114300" distR="114300" simplePos="0" relativeHeight="251662336" behindDoc="0" locked="0" layoutInCell="1" allowOverlap="1" wp14:anchorId="1E04420E" wp14:editId="2466CD88">
            <wp:simplePos x="0" y="0"/>
            <wp:positionH relativeFrom="column">
              <wp:posOffset>4895850</wp:posOffset>
            </wp:positionH>
            <wp:positionV relativeFrom="paragraph">
              <wp:posOffset>266700</wp:posOffset>
            </wp:positionV>
            <wp:extent cx="2314575" cy="2114550"/>
            <wp:effectExtent l="0" t="0" r="9525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14575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6B5" w:rsidRPr="00956CAB">
        <w:rPr>
          <w:b/>
          <w:sz w:val="22"/>
        </w:rPr>
        <w:t>El jadeo</w:t>
      </w:r>
      <w:r w:rsidR="006D37B4" w:rsidRPr="00956CAB">
        <w:rPr>
          <w:b/>
          <w:sz w:val="22"/>
        </w:rPr>
        <w:t xml:space="preserve"> </w:t>
      </w:r>
      <w:r w:rsidR="00DB36B5" w:rsidRPr="00956CAB">
        <w:rPr>
          <w:b/>
          <w:sz w:val="22"/>
        </w:rPr>
        <w:t>real</w:t>
      </w:r>
      <w:r w:rsidR="00DB36B5" w:rsidRPr="005A1265">
        <w:rPr>
          <w:sz w:val="22"/>
        </w:rPr>
        <w:t xml:space="preserve"> está controlado por un </w:t>
      </w:r>
      <w:r w:rsidR="00DB36B5" w:rsidRPr="00956CAB">
        <w:rPr>
          <w:b/>
          <w:sz w:val="22"/>
        </w:rPr>
        <w:t>centro del jadeo</w:t>
      </w:r>
      <w:r w:rsidR="00DB36B5" w:rsidRPr="005A1265">
        <w:rPr>
          <w:sz w:val="22"/>
        </w:rPr>
        <w:t xml:space="preserve"> asociado al </w:t>
      </w:r>
      <w:r w:rsidR="00DB36B5" w:rsidRPr="00956CAB">
        <w:rPr>
          <w:b/>
          <w:sz w:val="22"/>
        </w:rPr>
        <w:t>centro</w:t>
      </w:r>
      <w:r w:rsidR="006D37B4" w:rsidRPr="00956CAB">
        <w:rPr>
          <w:b/>
          <w:sz w:val="22"/>
        </w:rPr>
        <w:t xml:space="preserve"> </w:t>
      </w:r>
      <w:r w:rsidR="00DB36B5" w:rsidRPr="00956CAB">
        <w:rPr>
          <w:b/>
          <w:sz w:val="22"/>
        </w:rPr>
        <w:t>respiratorio neumotáxico</w:t>
      </w:r>
      <w:r w:rsidR="00DB36B5" w:rsidRPr="005A1265">
        <w:rPr>
          <w:sz w:val="22"/>
        </w:rPr>
        <w:t xml:space="preserve"> de la </w:t>
      </w:r>
      <w:r w:rsidR="00DB36B5" w:rsidRPr="00956CAB">
        <w:rPr>
          <w:b/>
          <w:sz w:val="22"/>
        </w:rPr>
        <w:t>protuberancia</w:t>
      </w:r>
      <w:r w:rsidR="00DB36B5" w:rsidRPr="005A1265">
        <w:rPr>
          <w:sz w:val="22"/>
        </w:rPr>
        <w:t>.</w:t>
      </w:r>
      <w:r w:rsidR="006D37B4" w:rsidRPr="005A1265">
        <w:rPr>
          <w:sz w:val="22"/>
        </w:rPr>
        <w:t xml:space="preserve"> </w:t>
      </w:r>
    </w:p>
    <w:p w:rsidR="00FC0C62" w:rsidRPr="00FC0C62" w:rsidRDefault="00FC0C62" w:rsidP="00FC0C62">
      <w:pPr>
        <w:rPr>
          <w:sz w:val="22"/>
        </w:rPr>
      </w:pPr>
    </w:p>
    <w:p w:rsidR="00DB36B5" w:rsidRPr="00CE7751" w:rsidRDefault="00DB36B5" w:rsidP="00CE7751">
      <w:pPr>
        <w:pStyle w:val="Ttulo2"/>
      </w:pPr>
      <w:r w:rsidRPr="00CE7751">
        <w:t>Regulación de la temperatura corporal: importancia del hipotálamo</w:t>
      </w:r>
    </w:p>
    <w:p w:rsidR="001F000B" w:rsidRDefault="00DB36B5" w:rsidP="00924FBA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9B5B05">
        <w:rPr>
          <w:b/>
          <w:sz w:val="22"/>
        </w:rPr>
        <w:t>Las dimensiones</w:t>
      </w:r>
      <w:r w:rsidR="006D37B4" w:rsidRPr="009B5B05">
        <w:rPr>
          <w:b/>
          <w:sz w:val="22"/>
        </w:rPr>
        <w:t xml:space="preserve"> </w:t>
      </w:r>
      <w:r w:rsidRPr="009B5B05">
        <w:rPr>
          <w:b/>
          <w:sz w:val="22"/>
        </w:rPr>
        <w:t>precisas</w:t>
      </w:r>
      <w:r w:rsidRPr="009B5B05">
        <w:rPr>
          <w:sz w:val="22"/>
        </w:rPr>
        <w:t xml:space="preserve"> de la curva dependen de</w:t>
      </w:r>
      <w:r w:rsidR="001F000B">
        <w:rPr>
          <w:sz w:val="22"/>
        </w:rPr>
        <w:t>:</w:t>
      </w:r>
    </w:p>
    <w:p w:rsidR="001F000B" w:rsidRDefault="001F000B" w:rsidP="00924FBA">
      <w:pPr>
        <w:pStyle w:val="Prrafodelista"/>
        <w:numPr>
          <w:ilvl w:val="0"/>
          <w:numId w:val="26"/>
        </w:numPr>
        <w:rPr>
          <w:sz w:val="22"/>
        </w:rPr>
      </w:pPr>
      <w:r>
        <w:rPr>
          <w:sz w:val="22"/>
        </w:rPr>
        <w:t>M</w:t>
      </w:r>
      <w:r w:rsidR="00DB36B5" w:rsidRPr="009B5B05">
        <w:rPr>
          <w:sz w:val="22"/>
        </w:rPr>
        <w:t>ovimiento del viento</w:t>
      </w:r>
    </w:p>
    <w:p w:rsidR="001F000B" w:rsidRDefault="001F000B" w:rsidP="00924FBA">
      <w:pPr>
        <w:pStyle w:val="Prrafodelista"/>
        <w:numPr>
          <w:ilvl w:val="0"/>
          <w:numId w:val="26"/>
        </w:numPr>
        <w:rPr>
          <w:sz w:val="22"/>
        </w:rPr>
      </w:pPr>
      <w:r>
        <w:rPr>
          <w:sz w:val="22"/>
        </w:rPr>
        <w:t>C</w:t>
      </w:r>
      <w:r w:rsidR="00DB36B5" w:rsidRPr="009B5B05">
        <w:rPr>
          <w:sz w:val="22"/>
        </w:rPr>
        <w:t xml:space="preserve">antidad de humedad del aire </w:t>
      </w:r>
    </w:p>
    <w:p w:rsidR="006D37B4" w:rsidRPr="009B5B05" w:rsidRDefault="001F000B" w:rsidP="00924FBA">
      <w:pPr>
        <w:pStyle w:val="Prrafodelista"/>
        <w:numPr>
          <w:ilvl w:val="0"/>
          <w:numId w:val="26"/>
        </w:numPr>
        <w:rPr>
          <w:sz w:val="22"/>
        </w:rPr>
      </w:pPr>
      <w:r>
        <w:rPr>
          <w:sz w:val="22"/>
        </w:rPr>
        <w:t>L</w:t>
      </w:r>
      <w:r w:rsidR="00DB36B5" w:rsidRPr="009B5B05">
        <w:rPr>
          <w:sz w:val="22"/>
        </w:rPr>
        <w:t>a naturaleza del</w:t>
      </w:r>
      <w:r w:rsidR="006D37B4" w:rsidRPr="009B5B05">
        <w:rPr>
          <w:sz w:val="22"/>
        </w:rPr>
        <w:t xml:space="preserve"> </w:t>
      </w:r>
      <w:r w:rsidR="00DB36B5" w:rsidRPr="009B5B05">
        <w:rPr>
          <w:sz w:val="22"/>
        </w:rPr>
        <w:t xml:space="preserve">entorno. </w:t>
      </w:r>
    </w:p>
    <w:p w:rsidR="006D37B4" w:rsidRDefault="006D37B4" w:rsidP="009B5B05">
      <w:pPr>
        <w:rPr>
          <w:sz w:val="22"/>
        </w:rPr>
      </w:pPr>
    </w:p>
    <w:p w:rsidR="00733965" w:rsidRPr="009B5B05" w:rsidRDefault="009C4797" w:rsidP="00924FBA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1F000B">
        <w:rPr>
          <w:b/>
          <w:sz w:val="22"/>
        </w:rPr>
        <w:t>U</w:t>
      </w:r>
      <w:r w:rsidR="00DB36B5" w:rsidRPr="001F000B">
        <w:rPr>
          <w:b/>
          <w:sz w:val="22"/>
        </w:rPr>
        <w:t>n cuerpo desnudo</w:t>
      </w:r>
      <w:r w:rsidR="00DB36B5" w:rsidRPr="009B5B05">
        <w:rPr>
          <w:sz w:val="22"/>
        </w:rPr>
        <w:t xml:space="preserve"> en una</w:t>
      </w:r>
      <w:r w:rsidR="006D37B4" w:rsidRPr="009B5B05">
        <w:rPr>
          <w:sz w:val="22"/>
        </w:rPr>
        <w:t xml:space="preserve"> </w:t>
      </w:r>
      <w:r w:rsidR="00DB36B5" w:rsidRPr="001F000B">
        <w:rPr>
          <w:b/>
          <w:sz w:val="22"/>
        </w:rPr>
        <w:t>atmósfera seca</w:t>
      </w:r>
      <w:r w:rsidR="00DB36B5" w:rsidRPr="009B5B05">
        <w:rPr>
          <w:sz w:val="22"/>
        </w:rPr>
        <w:t xml:space="preserve"> entre </w:t>
      </w:r>
      <w:r w:rsidR="00DB36B5" w:rsidRPr="001F000B">
        <w:rPr>
          <w:b/>
          <w:sz w:val="22"/>
        </w:rPr>
        <w:t>12 y 55 °C</w:t>
      </w:r>
      <w:r w:rsidR="00DB36B5" w:rsidRPr="009B5B05">
        <w:rPr>
          <w:sz w:val="22"/>
        </w:rPr>
        <w:t xml:space="preserve"> </w:t>
      </w:r>
      <w:r w:rsidR="001F000B">
        <w:rPr>
          <w:sz w:val="22"/>
        </w:rPr>
        <w:t xml:space="preserve">mantiene </w:t>
      </w:r>
      <w:r w:rsidR="00DB36B5" w:rsidRPr="009B5B05">
        <w:rPr>
          <w:sz w:val="22"/>
        </w:rPr>
        <w:t>una temp</w:t>
      </w:r>
      <w:r w:rsidR="006D37B4" w:rsidRPr="009B5B05">
        <w:rPr>
          <w:sz w:val="22"/>
        </w:rPr>
        <w:t xml:space="preserve"> </w:t>
      </w:r>
      <w:r w:rsidR="00DB36B5" w:rsidRPr="009B5B05">
        <w:rPr>
          <w:sz w:val="22"/>
        </w:rPr>
        <w:t>central normal de 36 a 37,5 °C.</w:t>
      </w:r>
      <w:r w:rsidR="006D37B4" w:rsidRPr="009B5B05">
        <w:rPr>
          <w:sz w:val="22"/>
        </w:rPr>
        <w:t xml:space="preserve"> </w:t>
      </w:r>
    </w:p>
    <w:p w:rsidR="006D37B4" w:rsidRDefault="006D37B4" w:rsidP="009B5B05">
      <w:pPr>
        <w:rPr>
          <w:sz w:val="22"/>
        </w:rPr>
      </w:pPr>
    </w:p>
    <w:p w:rsidR="006D37B4" w:rsidRPr="009B5B05" w:rsidRDefault="00DB36B5" w:rsidP="00924FBA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9A3E95">
        <w:rPr>
          <w:b/>
          <w:sz w:val="22"/>
        </w:rPr>
        <w:t>La temperatura del cuerpo</w:t>
      </w:r>
      <w:r w:rsidRPr="009B5B05">
        <w:rPr>
          <w:sz w:val="22"/>
        </w:rPr>
        <w:t xml:space="preserve"> está regulada por </w:t>
      </w:r>
      <w:r w:rsidRPr="009A3E95">
        <w:rPr>
          <w:b/>
          <w:sz w:val="22"/>
        </w:rPr>
        <w:t>mecanismos nerviosos de retroalimentación</w:t>
      </w:r>
      <w:r w:rsidRPr="009B5B05">
        <w:rPr>
          <w:sz w:val="22"/>
        </w:rPr>
        <w:t xml:space="preserve"> que</w:t>
      </w:r>
      <w:r w:rsidR="006D37B4" w:rsidRPr="009B5B05">
        <w:rPr>
          <w:sz w:val="22"/>
        </w:rPr>
        <w:t xml:space="preserve"> </w:t>
      </w:r>
      <w:r w:rsidRPr="009B5B05">
        <w:rPr>
          <w:sz w:val="22"/>
        </w:rPr>
        <w:t xml:space="preserve">operan, en su mayoría, a través de </w:t>
      </w:r>
      <w:r w:rsidRPr="009A3E95">
        <w:rPr>
          <w:b/>
          <w:sz w:val="22"/>
        </w:rPr>
        <w:t>centros termorreguladores</w:t>
      </w:r>
      <w:r w:rsidR="006D37B4" w:rsidRPr="009B5B05">
        <w:rPr>
          <w:sz w:val="22"/>
        </w:rPr>
        <w:t xml:space="preserve"> </w:t>
      </w:r>
      <w:r w:rsidRPr="009B5B05">
        <w:rPr>
          <w:sz w:val="22"/>
        </w:rPr>
        <w:t xml:space="preserve">situados en el </w:t>
      </w:r>
      <w:r w:rsidRPr="009A3E95">
        <w:rPr>
          <w:b/>
          <w:sz w:val="22"/>
        </w:rPr>
        <w:t>hipotálamo</w:t>
      </w:r>
      <w:r w:rsidRPr="009B5B05">
        <w:rPr>
          <w:sz w:val="22"/>
        </w:rPr>
        <w:t xml:space="preserve">. </w:t>
      </w:r>
    </w:p>
    <w:p w:rsidR="00DB36B5" w:rsidRDefault="00DB36B5" w:rsidP="00DB36B5">
      <w:pPr>
        <w:rPr>
          <w:sz w:val="22"/>
        </w:rPr>
      </w:pPr>
    </w:p>
    <w:p w:rsidR="00DB36B5" w:rsidRPr="00DB36B5" w:rsidRDefault="00DB36B5" w:rsidP="00DB36B5">
      <w:pPr>
        <w:pStyle w:val="Ttulo2"/>
      </w:pPr>
      <w:r w:rsidRPr="00DB36B5">
        <w:t>Importancia de las regiones hipotalámica anterior y preóptica en la detección termostática de la temperatura</w:t>
      </w:r>
    </w:p>
    <w:p w:rsidR="006D37B4" w:rsidRDefault="006D37B4" w:rsidP="00DB36B5">
      <w:pPr>
        <w:rPr>
          <w:sz w:val="22"/>
        </w:rPr>
      </w:pPr>
    </w:p>
    <w:p w:rsidR="00DB36B5" w:rsidRPr="0024076F" w:rsidRDefault="0024076F" w:rsidP="00924FBA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24076F">
        <w:rPr>
          <w:b/>
          <w:sz w:val="22"/>
        </w:rPr>
        <w:t xml:space="preserve">Núcleos </w:t>
      </w:r>
      <w:proofErr w:type="spellStart"/>
      <w:r w:rsidRPr="0024076F">
        <w:rPr>
          <w:b/>
          <w:sz w:val="22"/>
        </w:rPr>
        <w:t>preópticos</w:t>
      </w:r>
      <w:proofErr w:type="spellEnd"/>
      <w:r w:rsidRPr="0024076F">
        <w:rPr>
          <w:sz w:val="22"/>
        </w:rPr>
        <w:t xml:space="preserve"> </w:t>
      </w:r>
      <w:r w:rsidRPr="0024076F">
        <w:rPr>
          <w:b/>
          <w:sz w:val="22"/>
        </w:rPr>
        <w:t>y anteriores del hipotálamo</w:t>
      </w:r>
      <w:r w:rsidRPr="0024076F">
        <w:rPr>
          <w:sz w:val="22"/>
        </w:rPr>
        <w:t xml:space="preserve"> son l</w:t>
      </w:r>
      <w:r w:rsidR="00DB36B5" w:rsidRPr="0024076F">
        <w:rPr>
          <w:sz w:val="22"/>
        </w:rPr>
        <w:t>as regiones principales en el control de la temperatura</w:t>
      </w:r>
      <w:r w:rsidR="006D37B4" w:rsidRPr="0024076F">
        <w:rPr>
          <w:sz w:val="22"/>
        </w:rPr>
        <w:t xml:space="preserve"> </w:t>
      </w:r>
      <w:r w:rsidR="00DB36B5" w:rsidRPr="0024076F">
        <w:rPr>
          <w:sz w:val="22"/>
        </w:rPr>
        <w:t>corporal.</w:t>
      </w:r>
    </w:p>
    <w:p w:rsidR="006D37B4" w:rsidRPr="0024076F" w:rsidRDefault="00DB36B5" w:rsidP="00924FBA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004D08">
        <w:rPr>
          <w:b/>
          <w:sz w:val="22"/>
        </w:rPr>
        <w:t>La zona hipotalámica anterior-preóptica</w:t>
      </w:r>
      <w:r w:rsidRPr="0024076F">
        <w:rPr>
          <w:sz w:val="22"/>
        </w:rPr>
        <w:t xml:space="preserve"> contiene </w:t>
      </w:r>
      <w:r w:rsidR="00004D08">
        <w:rPr>
          <w:sz w:val="22"/>
        </w:rPr>
        <w:t xml:space="preserve">muchas </w:t>
      </w:r>
      <w:r w:rsidRPr="00004D08">
        <w:rPr>
          <w:sz w:val="22"/>
        </w:rPr>
        <w:t>neuronas sensibles al calor</w:t>
      </w:r>
      <w:r w:rsidRPr="0024076F">
        <w:rPr>
          <w:sz w:val="22"/>
        </w:rPr>
        <w:t xml:space="preserve"> y </w:t>
      </w:r>
      <w:r w:rsidR="00004D08">
        <w:rPr>
          <w:sz w:val="22"/>
        </w:rPr>
        <w:t xml:space="preserve">1/3 </w:t>
      </w:r>
      <w:r w:rsidRPr="0024076F">
        <w:rPr>
          <w:sz w:val="22"/>
        </w:rPr>
        <w:t>de neuronas</w:t>
      </w:r>
      <w:r w:rsidR="006D37B4" w:rsidRPr="0024076F">
        <w:rPr>
          <w:sz w:val="22"/>
        </w:rPr>
        <w:t xml:space="preserve"> </w:t>
      </w:r>
      <w:r w:rsidRPr="0024076F">
        <w:rPr>
          <w:sz w:val="22"/>
        </w:rPr>
        <w:t xml:space="preserve">sensibles al frío. </w:t>
      </w:r>
    </w:p>
    <w:p w:rsidR="006D37B4" w:rsidRDefault="006D37B4" w:rsidP="0024076F">
      <w:pPr>
        <w:rPr>
          <w:sz w:val="22"/>
        </w:rPr>
      </w:pPr>
    </w:p>
    <w:p w:rsidR="006D37B4" w:rsidRPr="0024076F" w:rsidRDefault="00DB36B5" w:rsidP="00924FBA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004D08">
        <w:rPr>
          <w:b/>
          <w:sz w:val="22"/>
        </w:rPr>
        <w:t>La velocidad de descarga</w:t>
      </w:r>
      <w:r w:rsidRPr="0024076F">
        <w:rPr>
          <w:sz w:val="22"/>
        </w:rPr>
        <w:t xml:space="preserve"> de</w:t>
      </w:r>
      <w:r w:rsidR="006D37B4" w:rsidRPr="0024076F">
        <w:rPr>
          <w:sz w:val="22"/>
        </w:rPr>
        <w:t xml:space="preserve"> </w:t>
      </w:r>
      <w:r w:rsidRPr="0024076F">
        <w:rPr>
          <w:sz w:val="22"/>
        </w:rPr>
        <w:t xml:space="preserve">las </w:t>
      </w:r>
      <w:r w:rsidRPr="00004D08">
        <w:rPr>
          <w:b/>
          <w:sz w:val="22"/>
        </w:rPr>
        <w:t>neuronas termosensibles</w:t>
      </w:r>
      <w:r w:rsidRPr="0024076F">
        <w:rPr>
          <w:sz w:val="22"/>
        </w:rPr>
        <w:t xml:space="preserve"> se multiplica de 2 a 10 veces</w:t>
      </w:r>
      <w:r w:rsidR="006D37B4" w:rsidRPr="0024076F">
        <w:rPr>
          <w:sz w:val="22"/>
        </w:rPr>
        <w:t xml:space="preserve"> </w:t>
      </w:r>
      <w:r w:rsidRPr="0024076F">
        <w:rPr>
          <w:sz w:val="22"/>
        </w:rPr>
        <w:t xml:space="preserve">cuando la temperatura corporal aumenta 10 °C. </w:t>
      </w:r>
    </w:p>
    <w:p w:rsidR="006D37B4" w:rsidRDefault="00004D08" w:rsidP="00924FBA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004D08">
        <w:rPr>
          <w:b/>
          <w:sz w:val="22"/>
        </w:rPr>
        <w:t xml:space="preserve">Al </w:t>
      </w:r>
      <w:r w:rsidR="00DB36B5" w:rsidRPr="00004D08">
        <w:rPr>
          <w:b/>
          <w:sz w:val="22"/>
        </w:rPr>
        <w:t>calenta</w:t>
      </w:r>
      <w:r w:rsidRPr="00004D08">
        <w:rPr>
          <w:b/>
          <w:sz w:val="22"/>
        </w:rPr>
        <w:t>r</w:t>
      </w:r>
      <w:r w:rsidR="00DB36B5" w:rsidRPr="00004D08">
        <w:rPr>
          <w:b/>
          <w:sz w:val="22"/>
        </w:rPr>
        <w:t xml:space="preserve"> región preóptica</w:t>
      </w:r>
      <w:r w:rsidR="00DB36B5" w:rsidRPr="00004D08">
        <w:rPr>
          <w:sz w:val="22"/>
        </w:rPr>
        <w:t xml:space="preserve">, </w:t>
      </w:r>
      <w:r>
        <w:rPr>
          <w:sz w:val="22"/>
        </w:rPr>
        <w:t>sudo</w:t>
      </w:r>
      <w:r w:rsidR="00DB36B5" w:rsidRPr="00004D08">
        <w:rPr>
          <w:sz w:val="22"/>
        </w:rPr>
        <w:t>r</w:t>
      </w:r>
      <w:r>
        <w:rPr>
          <w:sz w:val="22"/>
        </w:rPr>
        <w:t>ación</w:t>
      </w:r>
      <w:r w:rsidR="00DB36B5" w:rsidRPr="00004D08">
        <w:rPr>
          <w:sz w:val="22"/>
        </w:rPr>
        <w:t xml:space="preserve"> profusa</w:t>
      </w:r>
      <w:r>
        <w:rPr>
          <w:sz w:val="22"/>
        </w:rPr>
        <w:t>,</w:t>
      </w:r>
      <w:r w:rsidR="00DB36B5" w:rsidRPr="00004D08">
        <w:rPr>
          <w:sz w:val="22"/>
        </w:rPr>
        <w:t xml:space="preserve"> </w:t>
      </w:r>
      <w:r>
        <w:rPr>
          <w:sz w:val="22"/>
        </w:rPr>
        <w:t xml:space="preserve">dilatación de </w:t>
      </w:r>
      <w:r w:rsidR="00DB36B5" w:rsidRPr="00004D08">
        <w:rPr>
          <w:sz w:val="22"/>
        </w:rPr>
        <w:t>vasos sanguíneos cutáneos</w:t>
      </w:r>
      <w:r>
        <w:rPr>
          <w:sz w:val="22"/>
        </w:rPr>
        <w:t xml:space="preserve"> y se </w:t>
      </w:r>
      <w:r w:rsidRPr="0024076F">
        <w:rPr>
          <w:sz w:val="22"/>
        </w:rPr>
        <w:t>inhibe todo exceso de producción calorífica corporal</w:t>
      </w:r>
      <w:r w:rsidR="00DB36B5" w:rsidRPr="00004D08">
        <w:rPr>
          <w:sz w:val="22"/>
        </w:rPr>
        <w:t xml:space="preserve">. </w:t>
      </w:r>
    </w:p>
    <w:p w:rsidR="006B2346" w:rsidRPr="006B2346" w:rsidRDefault="006B2346" w:rsidP="006B2346">
      <w:pPr>
        <w:rPr>
          <w:sz w:val="22"/>
        </w:rPr>
      </w:pPr>
    </w:p>
    <w:p w:rsidR="0024076F" w:rsidRPr="0024076F" w:rsidRDefault="0024076F" w:rsidP="0024076F">
      <w:pPr>
        <w:pStyle w:val="Ttulo2"/>
      </w:pPr>
      <w:r w:rsidRPr="0024076F">
        <w:lastRenderedPageBreak/>
        <w:t>Detección de la temperatura por los receptores de la piel y de los tejidos corporales profundos</w:t>
      </w:r>
    </w:p>
    <w:p w:rsidR="001D0C8A" w:rsidRPr="001D0C8A" w:rsidRDefault="001D0C8A" w:rsidP="00164B76">
      <w:pPr>
        <w:pStyle w:val="Ttulo3"/>
      </w:pPr>
      <w:r w:rsidRPr="001D0C8A">
        <w:t xml:space="preserve">Los receptores térmicos de la piel y de algunos tejidos profundos del organismo </w:t>
      </w:r>
    </w:p>
    <w:p w:rsidR="00E11C57" w:rsidRPr="001D0C8A" w:rsidRDefault="001D0C8A" w:rsidP="00924FBA">
      <w:pPr>
        <w:pStyle w:val="Prrafodelista"/>
        <w:numPr>
          <w:ilvl w:val="0"/>
          <w:numId w:val="30"/>
        </w:numPr>
        <w:rPr>
          <w:sz w:val="22"/>
        </w:rPr>
      </w:pPr>
      <w:r w:rsidRPr="001D0C8A">
        <w:rPr>
          <w:sz w:val="22"/>
        </w:rPr>
        <w:t>E</w:t>
      </w:r>
      <w:r w:rsidR="0024076F" w:rsidRPr="001D0C8A">
        <w:rPr>
          <w:sz w:val="22"/>
        </w:rPr>
        <w:t>jercen una</w:t>
      </w:r>
      <w:r w:rsidR="0024076F" w:rsidRPr="001D0C8A">
        <w:rPr>
          <w:b/>
          <w:sz w:val="22"/>
        </w:rPr>
        <w:t xml:space="preserve"> función termorreguladora complementaria</w:t>
      </w:r>
      <w:r w:rsidR="0024076F" w:rsidRPr="001D0C8A">
        <w:rPr>
          <w:sz w:val="22"/>
        </w:rPr>
        <w:t xml:space="preserve">. </w:t>
      </w:r>
    </w:p>
    <w:p w:rsidR="00E11C57" w:rsidRPr="001D0C8A" w:rsidRDefault="00E11C57" w:rsidP="00924FBA">
      <w:pPr>
        <w:pStyle w:val="Prrafodelista"/>
        <w:numPr>
          <w:ilvl w:val="0"/>
          <w:numId w:val="30"/>
        </w:numPr>
        <w:rPr>
          <w:sz w:val="22"/>
        </w:rPr>
      </w:pPr>
      <w:r w:rsidRPr="001D0C8A">
        <w:rPr>
          <w:sz w:val="22"/>
        </w:rPr>
        <w:t>Hay</w:t>
      </w:r>
      <w:r w:rsidRPr="001D0C8A">
        <w:rPr>
          <w:b/>
          <w:sz w:val="22"/>
        </w:rPr>
        <w:t xml:space="preserve"> </w:t>
      </w:r>
      <w:r w:rsidR="001D0C8A" w:rsidRPr="001D0C8A">
        <w:rPr>
          <w:sz w:val="22"/>
        </w:rPr>
        <w:t xml:space="preserve">hasta </w:t>
      </w:r>
      <w:r w:rsidR="001D0C8A" w:rsidRPr="001D0C8A">
        <w:rPr>
          <w:b/>
          <w:sz w:val="22"/>
        </w:rPr>
        <w:t>10X</w:t>
      </w:r>
      <w:r w:rsidR="001D0C8A" w:rsidRPr="001D0C8A">
        <w:rPr>
          <w:sz w:val="22"/>
        </w:rPr>
        <w:t xml:space="preserve"> </w:t>
      </w:r>
      <w:r w:rsidR="0024076F" w:rsidRPr="001D0C8A">
        <w:rPr>
          <w:b/>
          <w:sz w:val="22"/>
        </w:rPr>
        <w:t>más receptores para el frío</w:t>
      </w:r>
      <w:r w:rsidR="0024076F" w:rsidRPr="001D0C8A">
        <w:rPr>
          <w:sz w:val="22"/>
        </w:rPr>
        <w:t xml:space="preserve"> que para el calor. </w:t>
      </w:r>
    </w:p>
    <w:p w:rsidR="0024076F" w:rsidRDefault="001D0C8A" w:rsidP="00924FBA">
      <w:pPr>
        <w:pStyle w:val="Prrafodelista"/>
        <w:numPr>
          <w:ilvl w:val="0"/>
          <w:numId w:val="30"/>
        </w:numPr>
        <w:rPr>
          <w:sz w:val="22"/>
        </w:rPr>
      </w:pPr>
      <w:r w:rsidRPr="001D0C8A">
        <w:rPr>
          <w:sz w:val="22"/>
        </w:rPr>
        <w:t>L</w:t>
      </w:r>
      <w:r w:rsidR="0024076F" w:rsidRPr="001D0C8A">
        <w:rPr>
          <w:sz w:val="22"/>
        </w:rPr>
        <w:t xml:space="preserve">a </w:t>
      </w:r>
      <w:r w:rsidR="0024076F" w:rsidRPr="001D0C8A">
        <w:rPr>
          <w:b/>
          <w:sz w:val="22"/>
        </w:rPr>
        <w:t>detección periférica</w:t>
      </w:r>
      <w:r w:rsidR="0024076F" w:rsidRPr="001D0C8A">
        <w:rPr>
          <w:sz w:val="22"/>
        </w:rPr>
        <w:t xml:space="preserve"> de la temperatura</w:t>
      </w:r>
      <w:r w:rsidR="00E11C57" w:rsidRPr="001D0C8A">
        <w:rPr>
          <w:sz w:val="22"/>
        </w:rPr>
        <w:t xml:space="preserve"> </w:t>
      </w:r>
      <w:r w:rsidR="0024076F" w:rsidRPr="001D0C8A">
        <w:rPr>
          <w:sz w:val="22"/>
        </w:rPr>
        <w:t xml:space="preserve">se ocupa de detectar </w:t>
      </w:r>
      <w:r w:rsidR="0024076F" w:rsidRPr="001D0C8A">
        <w:rPr>
          <w:b/>
          <w:sz w:val="22"/>
        </w:rPr>
        <w:t>temperaturas frías</w:t>
      </w:r>
      <w:r w:rsidR="0024076F" w:rsidRPr="001D0C8A">
        <w:rPr>
          <w:sz w:val="22"/>
        </w:rPr>
        <w:t>.</w:t>
      </w:r>
    </w:p>
    <w:p w:rsidR="001D0C8A" w:rsidRPr="001D0C8A" w:rsidRDefault="001D0C8A" w:rsidP="00924FBA">
      <w:pPr>
        <w:pStyle w:val="Prrafodelista"/>
        <w:numPr>
          <w:ilvl w:val="0"/>
          <w:numId w:val="30"/>
        </w:numPr>
        <w:rPr>
          <w:sz w:val="22"/>
        </w:rPr>
      </w:pPr>
      <w:r w:rsidRPr="001D0C8A">
        <w:rPr>
          <w:sz w:val="22"/>
        </w:rPr>
        <w:t xml:space="preserve">Se ocupan de evitar la </w:t>
      </w:r>
      <w:r w:rsidRPr="001D0C8A">
        <w:rPr>
          <w:b/>
          <w:sz w:val="22"/>
        </w:rPr>
        <w:t>hipotermia</w:t>
      </w:r>
      <w:r w:rsidRPr="001D0C8A">
        <w:rPr>
          <w:sz w:val="22"/>
        </w:rPr>
        <w:t>.</w:t>
      </w:r>
    </w:p>
    <w:p w:rsidR="00E11C57" w:rsidRPr="001D0C8A" w:rsidRDefault="0024076F" w:rsidP="00924FBA">
      <w:pPr>
        <w:pStyle w:val="Prrafodelista"/>
        <w:numPr>
          <w:ilvl w:val="0"/>
          <w:numId w:val="30"/>
        </w:numPr>
        <w:rPr>
          <w:sz w:val="22"/>
        </w:rPr>
      </w:pPr>
      <w:r w:rsidRPr="001D0C8A">
        <w:rPr>
          <w:b/>
          <w:sz w:val="22"/>
        </w:rPr>
        <w:t>Cuando se enfría la piel</w:t>
      </w:r>
      <w:r w:rsidRPr="001D0C8A">
        <w:rPr>
          <w:sz w:val="22"/>
        </w:rPr>
        <w:t xml:space="preserve"> de todo el organismo</w:t>
      </w:r>
      <w:r w:rsidR="001D0C8A" w:rsidRPr="001D0C8A">
        <w:rPr>
          <w:sz w:val="22"/>
        </w:rPr>
        <w:t>:</w:t>
      </w:r>
      <w:r w:rsidRPr="001D0C8A">
        <w:rPr>
          <w:sz w:val="22"/>
        </w:rPr>
        <w:t xml:space="preserve"> </w:t>
      </w:r>
    </w:p>
    <w:p w:rsidR="00E11C57" w:rsidRPr="001D0C8A" w:rsidRDefault="0024076F" w:rsidP="00924FBA">
      <w:pPr>
        <w:pStyle w:val="Prrafodelista"/>
        <w:numPr>
          <w:ilvl w:val="0"/>
          <w:numId w:val="28"/>
        </w:numPr>
        <w:rPr>
          <w:sz w:val="22"/>
        </w:rPr>
      </w:pPr>
      <w:r w:rsidRPr="001D0C8A">
        <w:rPr>
          <w:b/>
          <w:sz w:val="22"/>
        </w:rPr>
        <w:t>estimulan con intensidad</w:t>
      </w:r>
      <w:r w:rsidR="00E11C57" w:rsidRPr="001D0C8A">
        <w:rPr>
          <w:b/>
          <w:sz w:val="22"/>
        </w:rPr>
        <w:t xml:space="preserve"> </w:t>
      </w:r>
      <w:r w:rsidRPr="001D0C8A">
        <w:rPr>
          <w:b/>
          <w:sz w:val="22"/>
        </w:rPr>
        <w:t>el escalofrío</w:t>
      </w:r>
      <w:r w:rsidRPr="001D0C8A">
        <w:rPr>
          <w:sz w:val="22"/>
        </w:rPr>
        <w:t>, que aumenta la tasa de producción de</w:t>
      </w:r>
      <w:r w:rsidR="00E11C57" w:rsidRPr="001D0C8A">
        <w:rPr>
          <w:sz w:val="22"/>
        </w:rPr>
        <w:t xml:space="preserve"> </w:t>
      </w:r>
      <w:r w:rsidRPr="001D0C8A">
        <w:rPr>
          <w:sz w:val="22"/>
        </w:rPr>
        <w:t xml:space="preserve">calor del organismo; </w:t>
      </w:r>
    </w:p>
    <w:p w:rsidR="00E11C57" w:rsidRPr="001D0C8A" w:rsidRDefault="0024076F" w:rsidP="00924FBA">
      <w:pPr>
        <w:pStyle w:val="Prrafodelista"/>
        <w:numPr>
          <w:ilvl w:val="0"/>
          <w:numId w:val="28"/>
        </w:numPr>
        <w:rPr>
          <w:sz w:val="22"/>
        </w:rPr>
      </w:pPr>
      <w:r w:rsidRPr="001D0C8A">
        <w:rPr>
          <w:b/>
          <w:sz w:val="22"/>
        </w:rPr>
        <w:t>inhiben la sudoración</w:t>
      </w:r>
      <w:r w:rsidRPr="001D0C8A">
        <w:rPr>
          <w:sz w:val="22"/>
        </w:rPr>
        <w:t>, si es que esta</w:t>
      </w:r>
      <w:r w:rsidR="00E11C57" w:rsidRPr="001D0C8A">
        <w:rPr>
          <w:sz w:val="22"/>
        </w:rPr>
        <w:t xml:space="preserve"> </w:t>
      </w:r>
      <w:r w:rsidRPr="001D0C8A">
        <w:rPr>
          <w:sz w:val="22"/>
        </w:rPr>
        <w:t xml:space="preserve">ya se había manifestado, </w:t>
      </w:r>
    </w:p>
    <w:p w:rsidR="0024076F" w:rsidRPr="001D0C8A" w:rsidRDefault="0024076F" w:rsidP="00924FBA">
      <w:pPr>
        <w:pStyle w:val="Prrafodelista"/>
        <w:numPr>
          <w:ilvl w:val="0"/>
          <w:numId w:val="28"/>
        </w:numPr>
        <w:rPr>
          <w:sz w:val="22"/>
        </w:rPr>
      </w:pPr>
      <w:r w:rsidRPr="001D0C8A">
        <w:rPr>
          <w:b/>
          <w:sz w:val="22"/>
        </w:rPr>
        <w:t>inducen una vasoconstricción</w:t>
      </w:r>
      <w:r w:rsidR="00E11C57" w:rsidRPr="001D0C8A">
        <w:rPr>
          <w:sz w:val="22"/>
        </w:rPr>
        <w:t xml:space="preserve"> </w:t>
      </w:r>
      <w:r w:rsidRPr="001D0C8A">
        <w:rPr>
          <w:sz w:val="22"/>
        </w:rPr>
        <w:t>de la piel para reducir la pérdida del calor orgánico.</w:t>
      </w:r>
    </w:p>
    <w:p w:rsidR="00E11C57" w:rsidRPr="0024076F" w:rsidRDefault="00E11C57" w:rsidP="0024076F">
      <w:pPr>
        <w:rPr>
          <w:sz w:val="22"/>
        </w:rPr>
      </w:pPr>
    </w:p>
    <w:p w:rsidR="001D0C8A" w:rsidRDefault="0024076F" w:rsidP="00164B76">
      <w:pPr>
        <w:pStyle w:val="Ttulo3"/>
      </w:pPr>
      <w:r w:rsidRPr="001D0C8A">
        <w:t>Los receptores profundos de la temperatura corporal</w:t>
      </w:r>
      <w:r w:rsidRPr="0024076F">
        <w:t xml:space="preserve"> </w:t>
      </w:r>
    </w:p>
    <w:p w:rsidR="00E11C57" w:rsidRPr="00536354" w:rsidRDefault="001D0C8A" w:rsidP="00924FBA">
      <w:pPr>
        <w:pStyle w:val="Prrafodelista"/>
        <w:numPr>
          <w:ilvl w:val="0"/>
          <w:numId w:val="29"/>
        </w:numPr>
        <w:rPr>
          <w:sz w:val="22"/>
        </w:rPr>
      </w:pPr>
      <w:r w:rsidRPr="00536354">
        <w:rPr>
          <w:sz w:val="22"/>
        </w:rPr>
        <w:t>S</w:t>
      </w:r>
      <w:r w:rsidR="0024076F" w:rsidRPr="00536354">
        <w:rPr>
          <w:sz w:val="22"/>
        </w:rPr>
        <w:t>e</w:t>
      </w:r>
      <w:r w:rsidR="00E11C57" w:rsidRPr="00536354">
        <w:rPr>
          <w:sz w:val="22"/>
        </w:rPr>
        <w:t xml:space="preserve"> </w:t>
      </w:r>
      <w:r w:rsidR="0024076F" w:rsidRPr="00536354">
        <w:rPr>
          <w:sz w:val="22"/>
        </w:rPr>
        <w:t xml:space="preserve">encuentran en la </w:t>
      </w:r>
      <w:r w:rsidRPr="00536354">
        <w:rPr>
          <w:b/>
          <w:sz w:val="22"/>
        </w:rPr>
        <w:t>ME</w:t>
      </w:r>
      <w:r w:rsidR="0024076F" w:rsidRPr="00536354">
        <w:rPr>
          <w:sz w:val="22"/>
        </w:rPr>
        <w:t xml:space="preserve">, </w:t>
      </w:r>
      <w:r w:rsidR="00E11C57" w:rsidRPr="00536354">
        <w:rPr>
          <w:b/>
          <w:sz w:val="22"/>
        </w:rPr>
        <w:t xml:space="preserve">vísceras </w:t>
      </w:r>
      <w:r w:rsidR="0024076F" w:rsidRPr="00536354">
        <w:rPr>
          <w:b/>
          <w:sz w:val="22"/>
        </w:rPr>
        <w:t>abdominales</w:t>
      </w:r>
      <w:r w:rsidR="0024076F" w:rsidRPr="00536354">
        <w:rPr>
          <w:sz w:val="22"/>
        </w:rPr>
        <w:t xml:space="preserve"> y en o alrededor de las </w:t>
      </w:r>
      <w:r w:rsidR="0024076F" w:rsidRPr="00536354">
        <w:rPr>
          <w:b/>
          <w:sz w:val="22"/>
        </w:rPr>
        <w:t>grandes venas</w:t>
      </w:r>
      <w:r w:rsidR="0024076F" w:rsidRPr="00536354">
        <w:rPr>
          <w:sz w:val="22"/>
        </w:rPr>
        <w:t xml:space="preserve"> de la parte</w:t>
      </w:r>
      <w:r w:rsidR="00E11C57" w:rsidRPr="00536354">
        <w:rPr>
          <w:sz w:val="22"/>
        </w:rPr>
        <w:t xml:space="preserve"> </w:t>
      </w:r>
      <w:r w:rsidR="0024076F" w:rsidRPr="00536354">
        <w:rPr>
          <w:sz w:val="22"/>
        </w:rPr>
        <w:t xml:space="preserve">superior del abdomen y del tórax. </w:t>
      </w:r>
    </w:p>
    <w:p w:rsidR="00E11C57" w:rsidRPr="00536354" w:rsidRDefault="001D0C8A" w:rsidP="00924FBA">
      <w:pPr>
        <w:pStyle w:val="Prrafodelista"/>
        <w:numPr>
          <w:ilvl w:val="0"/>
          <w:numId w:val="29"/>
        </w:numPr>
        <w:rPr>
          <w:sz w:val="22"/>
        </w:rPr>
      </w:pPr>
      <w:r w:rsidRPr="00536354">
        <w:rPr>
          <w:b/>
          <w:sz w:val="22"/>
        </w:rPr>
        <w:t>E</w:t>
      </w:r>
      <w:r w:rsidR="0024076F" w:rsidRPr="00536354">
        <w:rPr>
          <w:b/>
          <w:sz w:val="22"/>
        </w:rPr>
        <w:t>stán</w:t>
      </w:r>
      <w:r w:rsidR="00E11C57" w:rsidRPr="00536354">
        <w:rPr>
          <w:b/>
          <w:sz w:val="22"/>
        </w:rPr>
        <w:t xml:space="preserve"> </w:t>
      </w:r>
      <w:r w:rsidR="0024076F" w:rsidRPr="00536354">
        <w:rPr>
          <w:b/>
          <w:sz w:val="22"/>
        </w:rPr>
        <w:t>expuestos a la temperatura central</w:t>
      </w:r>
      <w:r w:rsidR="0024076F" w:rsidRPr="00536354">
        <w:rPr>
          <w:sz w:val="22"/>
        </w:rPr>
        <w:t xml:space="preserve"> más que a la temperatura</w:t>
      </w:r>
      <w:r w:rsidR="00E11C57" w:rsidRPr="00536354">
        <w:rPr>
          <w:sz w:val="22"/>
        </w:rPr>
        <w:t xml:space="preserve"> </w:t>
      </w:r>
      <w:r w:rsidR="0024076F" w:rsidRPr="00536354">
        <w:rPr>
          <w:sz w:val="22"/>
        </w:rPr>
        <w:t xml:space="preserve">superficial. </w:t>
      </w:r>
    </w:p>
    <w:p w:rsidR="00E11C57" w:rsidRPr="00536354" w:rsidRDefault="001D0C8A" w:rsidP="00924FBA">
      <w:pPr>
        <w:pStyle w:val="Prrafodelista"/>
        <w:numPr>
          <w:ilvl w:val="0"/>
          <w:numId w:val="29"/>
        </w:numPr>
        <w:rPr>
          <w:sz w:val="22"/>
        </w:rPr>
      </w:pPr>
      <w:r w:rsidRPr="00536354">
        <w:rPr>
          <w:sz w:val="22"/>
        </w:rPr>
        <w:t>D</w:t>
      </w:r>
      <w:r w:rsidR="0024076F" w:rsidRPr="00536354">
        <w:rPr>
          <w:sz w:val="22"/>
        </w:rPr>
        <w:t xml:space="preserve">etectan </w:t>
      </w:r>
      <w:r w:rsidR="0024076F" w:rsidRPr="00536354">
        <w:rPr>
          <w:b/>
          <w:sz w:val="22"/>
        </w:rPr>
        <w:t>el frío</w:t>
      </w:r>
      <w:r w:rsidR="0024076F" w:rsidRPr="00536354">
        <w:rPr>
          <w:sz w:val="22"/>
        </w:rPr>
        <w:t xml:space="preserve"> más que el calor. </w:t>
      </w:r>
    </w:p>
    <w:p w:rsidR="0024076F" w:rsidRPr="00536354" w:rsidRDefault="001D0C8A" w:rsidP="00924FBA">
      <w:pPr>
        <w:pStyle w:val="Prrafodelista"/>
        <w:numPr>
          <w:ilvl w:val="0"/>
          <w:numId w:val="29"/>
        </w:numPr>
        <w:rPr>
          <w:sz w:val="22"/>
        </w:rPr>
      </w:pPr>
      <w:r w:rsidRPr="00536354">
        <w:rPr>
          <w:sz w:val="22"/>
        </w:rPr>
        <w:t>S</w:t>
      </w:r>
      <w:r w:rsidR="0024076F" w:rsidRPr="00536354">
        <w:rPr>
          <w:sz w:val="22"/>
        </w:rPr>
        <w:t xml:space="preserve">e </w:t>
      </w:r>
      <w:r w:rsidRPr="00536354">
        <w:rPr>
          <w:sz w:val="22"/>
        </w:rPr>
        <w:t xml:space="preserve">ocupan </w:t>
      </w:r>
      <w:r w:rsidR="0024076F" w:rsidRPr="00536354">
        <w:rPr>
          <w:sz w:val="22"/>
        </w:rPr>
        <w:t>de evitar</w:t>
      </w:r>
      <w:r w:rsidR="00E11C57" w:rsidRPr="00536354">
        <w:rPr>
          <w:sz w:val="22"/>
        </w:rPr>
        <w:t xml:space="preserve"> </w:t>
      </w:r>
      <w:r w:rsidR="0024076F" w:rsidRPr="00536354">
        <w:rPr>
          <w:sz w:val="22"/>
        </w:rPr>
        <w:t xml:space="preserve">la </w:t>
      </w:r>
      <w:r w:rsidR="0024076F" w:rsidRPr="00536354">
        <w:rPr>
          <w:b/>
          <w:sz w:val="22"/>
        </w:rPr>
        <w:t>hipotermia</w:t>
      </w:r>
      <w:r w:rsidR="0024076F" w:rsidRPr="00536354">
        <w:rPr>
          <w:sz w:val="22"/>
        </w:rPr>
        <w:t>.</w:t>
      </w:r>
    </w:p>
    <w:p w:rsidR="00E11C57" w:rsidRPr="0024076F" w:rsidRDefault="00E11C57" w:rsidP="0024076F">
      <w:pPr>
        <w:rPr>
          <w:sz w:val="22"/>
        </w:rPr>
      </w:pPr>
    </w:p>
    <w:p w:rsidR="0024076F" w:rsidRPr="0024076F" w:rsidRDefault="0024076F" w:rsidP="0024076F">
      <w:pPr>
        <w:pStyle w:val="Ttulo2"/>
      </w:pPr>
      <w:r w:rsidRPr="0024076F">
        <w:t>El hipotálamo posterior integra las señales termosensibles centrales y periféricas</w:t>
      </w:r>
    </w:p>
    <w:p w:rsidR="0024076F" w:rsidRPr="00130F02" w:rsidRDefault="0024076F" w:rsidP="00924FBA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130F02">
        <w:rPr>
          <w:b/>
          <w:sz w:val="22"/>
        </w:rPr>
        <w:t>Muchas señales</w:t>
      </w:r>
      <w:r w:rsidRPr="00130F02">
        <w:rPr>
          <w:sz w:val="22"/>
        </w:rPr>
        <w:t xml:space="preserve"> que miden temperatura nacen en </w:t>
      </w:r>
      <w:r w:rsidRPr="00130F02">
        <w:rPr>
          <w:b/>
          <w:sz w:val="22"/>
        </w:rPr>
        <w:t>receptores periféricos</w:t>
      </w:r>
      <w:r w:rsidRPr="00130F02">
        <w:rPr>
          <w:sz w:val="22"/>
        </w:rPr>
        <w:t xml:space="preserve">, su contribución al </w:t>
      </w:r>
      <w:r w:rsidRPr="00130F02">
        <w:rPr>
          <w:b/>
          <w:sz w:val="22"/>
        </w:rPr>
        <w:t>control térmico</w:t>
      </w:r>
      <w:r w:rsidR="00E11C57" w:rsidRPr="00130F02">
        <w:rPr>
          <w:sz w:val="22"/>
        </w:rPr>
        <w:t xml:space="preserve"> </w:t>
      </w:r>
      <w:r w:rsidRPr="00130F02">
        <w:rPr>
          <w:sz w:val="22"/>
        </w:rPr>
        <w:t xml:space="preserve">se establece a través del </w:t>
      </w:r>
      <w:r w:rsidRPr="00130F02">
        <w:rPr>
          <w:b/>
          <w:sz w:val="22"/>
        </w:rPr>
        <w:t>hipotálamo</w:t>
      </w:r>
      <w:r w:rsidRPr="00130F02">
        <w:rPr>
          <w:sz w:val="22"/>
        </w:rPr>
        <w:t>.</w:t>
      </w:r>
    </w:p>
    <w:p w:rsidR="00E11C57" w:rsidRPr="00130F02" w:rsidRDefault="00130F02" w:rsidP="00924FBA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130F02">
        <w:rPr>
          <w:sz w:val="22"/>
        </w:rPr>
        <w:t xml:space="preserve">Se </w:t>
      </w:r>
      <w:r w:rsidR="0024076F" w:rsidRPr="00130F02">
        <w:rPr>
          <w:sz w:val="22"/>
        </w:rPr>
        <w:t xml:space="preserve">estimula la </w:t>
      </w:r>
      <w:r w:rsidR="0024076F" w:rsidRPr="00130F02">
        <w:rPr>
          <w:b/>
          <w:sz w:val="22"/>
        </w:rPr>
        <w:t>región hipotalámica</w:t>
      </w:r>
      <w:r w:rsidR="00E11C57" w:rsidRPr="00130F02">
        <w:rPr>
          <w:b/>
          <w:sz w:val="22"/>
        </w:rPr>
        <w:t xml:space="preserve"> </w:t>
      </w:r>
      <w:r w:rsidR="0024076F" w:rsidRPr="00130F02">
        <w:rPr>
          <w:b/>
          <w:sz w:val="22"/>
        </w:rPr>
        <w:t>posterior</w:t>
      </w:r>
      <w:r w:rsidR="0024076F" w:rsidRPr="00130F02">
        <w:rPr>
          <w:sz w:val="22"/>
        </w:rPr>
        <w:t xml:space="preserve">, </w:t>
      </w:r>
      <w:r w:rsidRPr="00130F02">
        <w:rPr>
          <w:sz w:val="22"/>
        </w:rPr>
        <w:t>bilateral</w:t>
      </w:r>
      <w:r w:rsidR="0024076F" w:rsidRPr="00130F02">
        <w:rPr>
          <w:sz w:val="22"/>
        </w:rPr>
        <w:t>, a la altura de los</w:t>
      </w:r>
      <w:r w:rsidR="00E11C57" w:rsidRPr="00130F02">
        <w:rPr>
          <w:sz w:val="22"/>
        </w:rPr>
        <w:t xml:space="preserve"> </w:t>
      </w:r>
      <w:r w:rsidR="0024076F" w:rsidRPr="00130F02">
        <w:rPr>
          <w:b/>
          <w:sz w:val="22"/>
        </w:rPr>
        <w:t>cuerpos mamilares</w:t>
      </w:r>
      <w:r w:rsidR="0024076F" w:rsidRPr="00130F02">
        <w:rPr>
          <w:sz w:val="22"/>
        </w:rPr>
        <w:t xml:space="preserve">. </w:t>
      </w:r>
    </w:p>
    <w:p w:rsidR="00130F02" w:rsidRDefault="00130F02" w:rsidP="00130F02">
      <w:pPr>
        <w:rPr>
          <w:sz w:val="22"/>
        </w:rPr>
      </w:pPr>
    </w:p>
    <w:p w:rsidR="00E11C57" w:rsidRPr="00130F02" w:rsidRDefault="0024076F" w:rsidP="00924FBA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130F02">
        <w:rPr>
          <w:sz w:val="22"/>
        </w:rPr>
        <w:t xml:space="preserve">Las señales de la región </w:t>
      </w:r>
      <w:r w:rsidRPr="00130F02">
        <w:rPr>
          <w:b/>
          <w:sz w:val="22"/>
        </w:rPr>
        <w:t>hipotalámica anterior y preóptica</w:t>
      </w:r>
      <w:r w:rsidRPr="00130F02">
        <w:rPr>
          <w:sz w:val="22"/>
        </w:rPr>
        <w:t xml:space="preserve"> se</w:t>
      </w:r>
      <w:r w:rsidR="00E11C57" w:rsidRPr="00130F02">
        <w:rPr>
          <w:sz w:val="22"/>
        </w:rPr>
        <w:t xml:space="preserve"> </w:t>
      </w:r>
      <w:r w:rsidRPr="00130F02">
        <w:rPr>
          <w:sz w:val="22"/>
        </w:rPr>
        <w:t xml:space="preserve">transmiten hasta </w:t>
      </w:r>
      <w:r w:rsidR="00130F02" w:rsidRPr="00130F02">
        <w:rPr>
          <w:sz w:val="22"/>
        </w:rPr>
        <w:t xml:space="preserve">la </w:t>
      </w:r>
      <w:r w:rsidRPr="00130F02">
        <w:rPr>
          <w:sz w:val="22"/>
        </w:rPr>
        <w:t xml:space="preserve">zona </w:t>
      </w:r>
      <w:r w:rsidRPr="00130F02">
        <w:rPr>
          <w:b/>
          <w:sz w:val="22"/>
        </w:rPr>
        <w:t>hipotalámica posterior</w:t>
      </w:r>
      <w:r w:rsidRPr="00130F02">
        <w:rPr>
          <w:sz w:val="22"/>
        </w:rPr>
        <w:t xml:space="preserve">. </w:t>
      </w:r>
    </w:p>
    <w:p w:rsidR="0024076F" w:rsidRPr="00130F02" w:rsidRDefault="00130F02" w:rsidP="00924FBA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130F02">
        <w:rPr>
          <w:b/>
          <w:sz w:val="22"/>
        </w:rPr>
        <w:t>En la zona hipotalámica posterior</w:t>
      </w:r>
      <w:r w:rsidRPr="00130F02">
        <w:rPr>
          <w:sz w:val="22"/>
        </w:rPr>
        <w:t xml:space="preserve">: </w:t>
      </w:r>
      <w:r w:rsidR="0024076F" w:rsidRPr="00130F02">
        <w:rPr>
          <w:sz w:val="22"/>
        </w:rPr>
        <w:t xml:space="preserve">las señales se </w:t>
      </w:r>
      <w:r w:rsidR="0024076F" w:rsidRPr="00130F02">
        <w:rPr>
          <w:b/>
          <w:sz w:val="22"/>
        </w:rPr>
        <w:t>combinan e integran</w:t>
      </w:r>
      <w:r w:rsidR="0024076F" w:rsidRPr="00130F02">
        <w:rPr>
          <w:sz w:val="22"/>
        </w:rPr>
        <w:t xml:space="preserve"> para </w:t>
      </w:r>
      <w:r w:rsidR="0024076F" w:rsidRPr="00130F02">
        <w:rPr>
          <w:b/>
          <w:sz w:val="22"/>
        </w:rPr>
        <w:t>regular</w:t>
      </w:r>
      <w:r w:rsidR="0024076F" w:rsidRPr="00130F02">
        <w:rPr>
          <w:sz w:val="22"/>
        </w:rPr>
        <w:t xml:space="preserve"> las reacciones</w:t>
      </w:r>
      <w:r w:rsidR="00E11C57" w:rsidRPr="00130F02">
        <w:rPr>
          <w:sz w:val="22"/>
        </w:rPr>
        <w:t xml:space="preserve"> </w:t>
      </w:r>
      <w:r w:rsidR="0024076F" w:rsidRPr="00130F02">
        <w:rPr>
          <w:b/>
          <w:sz w:val="22"/>
        </w:rPr>
        <w:t>productoras y conservadoras del calor</w:t>
      </w:r>
      <w:r w:rsidR="0024076F" w:rsidRPr="00130F02">
        <w:rPr>
          <w:sz w:val="22"/>
        </w:rPr>
        <w:t xml:space="preserve"> corporal.</w:t>
      </w:r>
    </w:p>
    <w:p w:rsidR="00E11C57" w:rsidRPr="0024076F" w:rsidRDefault="00E11C57" w:rsidP="0024076F">
      <w:pPr>
        <w:rPr>
          <w:sz w:val="22"/>
        </w:rPr>
      </w:pPr>
    </w:p>
    <w:p w:rsidR="0024076F" w:rsidRDefault="0024076F" w:rsidP="002255BE">
      <w:pPr>
        <w:pStyle w:val="Ttulo3"/>
      </w:pPr>
      <w:r w:rsidRPr="008B5EF5">
        <w:t>El sistema termorregulador</w:t>
      </w:r>
      <w:r w:rsidRPr="0024076F">
        <w:t xml:space="preserve"> se sirve de tres mecanismos</w:t>
      </w:r>
      <w:r w:rsidR="008B5EF5">
        <w:t xml:space="preserve"> para </w:t>
      </w:r>
      <w:r w:rsidR="002255BE">
        <w:t>reducir el calor</w:t>
      </w:r>
      <w:r w:rsidRPr="0024076F">
        <w:t>:</w:t>
      </w:r>
    </w:p>
    <w:p w:rsidR="00E11C57" w:rsidRPr="008B5EF5" w:rsidRDefault="0024076F" w:rsidP="00924FBA">
      <w:pPr>
        <w:pStyle w:val="Prrafodelista"/>
        <w:numPr>
          <w:ilvl w:val="0"/>
          <w:numId w:val="32"/>
        </w:numPr>
        <w:rPr>
          <w:sz w:val="22"/>
        </w:rPr>
      </w:pPr>
      <w:r w:rsidRPr="002255BE">
        <w:rPr>
          <w:b/>
        </w:rPr>
        <w:t>Vasodilatación de la piel</w:t>
      </w:r>
      <w:r w:rsidRPr="008B5EF5">
        <w:rPr>
          <w:sz w:val="22"/>
        </w:rPr>
        <w:t>. Los vasos sanguíneos de la piel</w:t>
      </w:r>
      <w:r w:rsidR="00E11C57" w:rsidRPr="008B5EF5">
        <w:rPr>
          <w:sz w:val="22"/>
        </w:rPr>
        <w:t xml:space="preserve"> </w:t>
      </w:r>
      <w:r w:rsidRPr="008B5EF5">
        <w:rPr>
          <w:sz w:val="22"/>
        </w:rPr>
        <w:t>se dilatan con intensidad,</w:t>
      </w:r>
      <w:r w:rsidR="00E11C57" w:rsidRPr="008B5EF5">
        <w:rPr>
          <w:sz w:val="22"/>
        </w:rPr>
        <w:t xml:space="preserve"> </w:t>
      </w:r>
      <w:r w:rsidRPr="008B5EF5">
        <w:rPr>
          <w:sz w:val="22"/>
        </w:rPr>
        <w:t xml:space="preserve">debido a la </w:t>
      </w:r>
      <w:r w:rsidRPr="002255BE">
        <w:rPr>
          <w:b/>
          <w:sz w:val="22"/>
        </w:rPr>
        <w:t>inhibición de los centros simpáticos del</w:t>
      </w:r>
      <w:r w:rsidR="00E11C57" w:rsidRPr="002255BE">
        <w:rPr>
          <w:b/>
          <w:sz w:val="22"/>
        </w:rPr>
        <w:t xml:space="preserve"> </w:t>
      </w:r>
      <w:r w:rsidRPr="002255BE">
        <w:rPr>
          <w:b/>
          <w:sz w:val="22"/>
        </w:rPr>
        <w:t>hipotálamo posterior</w:t>
      </w:r>
      <w:r w:rsidRPr="008B5EF5">
        <w:rPr>
          <w:sz w:val="22"/>
        </w:rPr>
        <w:t>.</w:t>
      </w:r>
      <w:r w:rsidR="00E11C57" w:rsidRPr="008B5EF5">
        <w:rPr>
          <w:sz w:val="22"/>
        </w:rPr>
        <w:t xml:space="preserve"> </w:t>
      </w:r>
    </w:p>
    <w:p w:rsidR="0024076F" w:rsidRDefault="0024076F" w:rsidP="008B5EF5">
      <w:pPr>
        <w:pStyle w:val="Prrafodelista"/>
        <w:rPr>
          <w:sz w:val="22"/>
        </w:rPr>
      </w:pPr>
      <w:r w:rsidRPr="002255BE">
        <w:rPr>
          <w:b/>
          <w:sz w:val="22"/>
        </w:rPr>
        <w:t>La vasodilatación plena</w:t>
      </w:r>
      <w:r w:rsidRPr="008B5EF5">
        <w:rPr>
          <w:sz w:val="22"/>
        </w:rPr>
        <w:t xml:space="preserve"> multiplica la tasa de transferencia</w:t>
      </w:r>
      <w:r w:rsidR="00E11C57" w:rsidRPr="008B5EF5">
        <w:rPr>
          <w:sz w:val="22"/>
        </w:rPr>
        <w:t xml:space="preserve"> </w:t>
      </w:r>
      <w:r w:rsidRPr="008B5EF5">
        <w:rPr>
          <w:sz w:val="22"/>
        </w:rPr>
        <w:t xml:space="preserve">del calor a la piel hasta </w:t>
      </w:r>
      <w:r w:rsidRPr="002255BE">
        <w:rPr>
          <w:b/>
          <w:sz w:val="22"/>
        </w:rPr>
        <w:t>ocho veces</w:t>
      </w:r>
      <w:r w:rsidRPr="008B5EF5">
        <w:rPr>
          <w:sz w:val="22"/>
        </w:rPr>
        <w:t>.</w:t>
      </w:r>
    </w:p>
    <w:p w:rsidR="002255BE" w:rsidRPr="008B5EF5" w:rsidRDefault="002255BE" w:rsidP="008B5EF5">
      <w:pPr>
        <w:pStyle w:val="Prrafodelista"/>
        <w:rPr>
          <w:sz w:val="22"/>
        </w:rPr>
      </w:pPr>
    </w:p>
    <w:p w:rsidR="00E11C57" w:rsidRPr="008B5EF5" w:rsidRDefault="0024076F" w:rsidP="00924FBA">
      <w:pPr>
        <w:pStyle w:val="Prrafodelista"/>
        <w:numPr>
          <w:ilvl w:val="0"/>
          <w:numId w:val="32"/>
        </w:numPr>
        <w:rPr>
          <w:sz w:val="22"/>
        </w:rPr>
      </w:pPr>
      <w:r w:rsidRPr="002255BE">
        <w:rPr>
          <w:b/>
        </w:rPr>
        <w:t>Sudoración</w:t>
      </w:r>
      <w:r w:rsidRPr="008B5EF5">
        <w:rPr>
          <w:sz w:val="22"/>
        </w:rPr>
        <w:t xml:space="preserve">. </w:t>
      </w:r>
      <w:r w:rsidR="002255BE">
        <w:rPr>
          <w:sz w:val="22"/>
        </w:rPr>
        <w:t>U</w:t>
      </w:r>
      <w:r w:rsidRPr="008B5EF5">
        <w:rPr>
          <w:sz w:val="22"/>
        </w:rPr>
        <w:t>n aumento de</w:t>
      </w:r>
      <w:r w:rsidR="00E11C57" w:rsidRPr="008B5EF5">
        <w:rPr>
          <w:sz w:val="22"/>
        </w:rPr>
        <w:t xml:space="preserve"> </w:t>
      </w:r>
      <w:r w:rsidRPr="008B5EF5">
        <w:rPr>
          <w:sz w:val="22"/>
        </w:rPr>
        <w:t>la tasa de evaporación (pérdida de calor) resultante de la</w:t>
      </w:r>
      <w:r w:rsidR="00E11C57" w:rsidRPr="008B5EF5">
        <w:rPr>
          <w:sz w:val="22"/>
        </w:rPr>
        <w:t xml:space="preserve"> </w:t>
      </w:r>
      <w:r w:rsidRPr="008B5EF5">
        <w:rPr>
          <w:sz w:val="22"/>
        </w:rPr>
        <w:t>sudoración cuando la temperatura central se eleva por</w:t>
      </w:r>
      <w:r w:rsidR="00E11C57" w:rsidRPr="008B5EF5">
        <w:rPr>
          <w:sz w:val="22"/>
        </w:rPr>
        <w:t xml:space="preserve"> </w:t>
      </w:r>
      <w:r w:rsidRPr="008B5EF5">
        <w:rPr>
          <w:sz w:val="22"/>
        </w:rPr>
        <w:t xml:space="preserve">encima del valor crítico de 37 °C. </w:t>
      </w:r>
    </w:p>
    <w:p w:rsidR="0024076F" w:rsidRDefault="0024076F" w:rsidP="008B5EF5">
      <w:pPr>
        <w:pStyle w:val="Prrafodelista"/>
        <w:rPr>
          <w:sz w:val="22"/>
        </w:rPr>
      </w:pPr>
      <w:r w:rsidRPr="002255BE">
        <w:rPr>
          <w:b/>
          <w:sz w:val="22"/>
        </w:rPr>
        <w:t>Todo incremento adicional</w:t>
      </w:r>
      <w:r w:rsidR="00E11C57" w:rsidRPr="002255BE">
        <w:rPr>
          <w:b/>
          <w:sz w:val="22"/>
        </w:rPr>
        <w:t xml:space="preserve"> </w:t>
      </w:r>
      <w:r w:rsidRPr="002255BE">
        <w:rPr>
          <w:b/>
          <w:sz w:val="22"/>
        </w:rPr>
        <w:t>de 1 °C</w:t>
      </w:r>
      <w:r w:rsidRPr="008B5EF5">
        <w:rPr>
          <w:sz w:val="22"/>
        </w:rPr>
        <w:t xml:space="preserve"> de la temperatura corporal causa la </w:t>
      </w:r>
      <w:r w:rsidRPr="002255BE">
        <w:rPr>
          <w:b/>
          <w:sz w:val="22"/>
        </w:rPr>
        <w:t>sudoración</w:t>
      </w:r>
      <w:r w:rsidR="00E11C57" w:rsidRPr="002255BE">
        <w:rPr>
          <w:b/>
          <w:sz w:val="22"/>
        </w:rPr>
        <w:t xml:space="preserve"> </w:t>
      </w:r>
      <w:r w:rsidRPr="002255BE">
        <w:rPr>
          <w:b/>
          <w:sz w:val="22"/>
        </w:rPr>
        <w:t>suficiente</w:t>
      </w:r>
      <w:r w:rsidRPr="008B5EF5">
        <w:rPr>
          <w:sz w:val="22"/>
        </w:rPr>
        <w:t xml:space="preserve"> para eliminar </w:t>
      </w:r>
      <w:r w:rsidRPr="002255BE">
        <w:rPr>
          <w:b/>
          <w:sz w:val="22"/>
        </w:rPr>
        <w:t>10 veces la tasa basal</w:t>
      </w:r>
      <w:r w:rsidRPr="008B5EF5">
        <w:rPr>
          <w:sz w:val="22"/>
        </w:rPr>
        <w:t xml:space="preserve"> de</w:t>
      </w:r>
      <w:r w:rsidR="00E11C57" w:rsidRPr="008B5EF5">
        <w:rPr>
          <w:sz w:val="22"/>
        </w:rPr>
        <w:t xml:space="preserve"> </w:t>
      </w:r>
      <w:r w:rsidRPr="008B5EF5">
        <w:rPr>
          <w:sz w:val="22"/>
        </w:rPr>
        <w:t>producción corporal de calor.</w:t>
      </w:r>
    </w:p>
    <w:p w:rsidR="002255BE" w:rsidRPr="008B5EF5" w:rsidRDefault="002255BE" w:rsidP="008B5EF5">
      <w:pPr>
        <w:pStyle w:val="Prrafodelista"/>
        <w:rPr>
          <w:sz w:val="22"/>
        </w:rPr>
      </w:pPr>
    </w:p>
    <w:p w:rsidR="0024076F" w:rsidRPr="008B5EF5" w:rsidRDefault="0024076F" w:rsidP="00924FBA">
      <w:pPr>
        <w:pStyle w:val="Prrafodelista"/>
        <w:numPr>
          <w:ilvl w:val="0"/>
          <w:numId w:val="32"/>
        </w:numPr>
        <w:rPr>
          <w:sz w:val="22"/>
        </w:rPr>
      </w:pPr>
      <w:r w:rsidRPr="002255BE">
        <w:rPr>
          <w:b/>
        </w:rPr>
        <w:t>Disminución de la producción de calor</w:t>
      </w:r>
      <w:r w:rsidRPr="008B5EF5">
        <w:rPr>
          <w:sz w:val="22"/>
        </w:rPr>
        <w:t xml:space="preserve">. </w:t>
      </w:r>
      <w:r w:rsidR="008F4484">
        <w:rPr>
          <w:sz w:val="22"/>
        </w:rPr>
        <w:t>L</w:t>
      </w:r>
      <w:r w:rsidRPr="008B5EF5">
        <w:rPr>
          <w:sz w:val="22"/>
        </w:rPr>
        <w:t xml:space="preserve">a </w:t>
      </w:r>
      <w:r w:rsidRPr="008F4484">
        <w:rPr>
          <w:b/>
          <w:sz w:val="22"/>
        </w:rPr>
        <w:t>tiritona y termogenia</w:t>
      </w:r>
      <w:r w:rsidRPr="008B5EF5">
        <w:rPr>
          <w:sz w:val="22"/>
        </w:rPr>
        <w:t xml:space="preserve"> química se inhiben.</w:t>
      </w:r>
      <w:r w:rsidR="00E11C57" w:rsidRPr="008B5EF5">
        <w:rPr>
          <w:sz w:val="22"/>
        </w:rPr>
        <w:t xml:space="preserve"> </w:t>
      </w:r>
    </w:p>
    <w:p w:rsidR="00E11C57" w:rsidRDefault="00E11C57" w:rsidP="0024076F">
      <w:pPr>
        <w:rPr>
          <w:sz w:val="22"/>
        </w:rPr>
      </w:pPr>
    </w:p>
    <w:p w:rsidR="0024076F" w:rsidRPr="0024076F" w:rsidRDefault="001F1A32" w:rsidP="0024076F">
      <w:pPr>
        <w:rPr>
          <w:sz w:val="22"/>
        </w:rPr>
      </w:pPr>
      <w:r w:rsidRPr="001F1A32">
        <w:rPr>
          <w:rStyle w:val="Ttulo3Car"/>
        </w:rPr>
        <w:t>E</w:t>
      </w:r>
      <w:r w:rsidR="0024076F" w:rsidRPr="001F1A32">
        <w:rPr>
          <w:rStyle w:val="Ttulo3Car"/>
        </w:rPr>
        <w:t>l sistema termorregulador</w:t>
      </w:r>
      <w:r w:rsidR="00E11C57" w:rsidRPr="001F1A32">
        <w:rPr>
          <w:rStyle w:val="Ttulo3Car"/>
        </w:rPr>
        <w:t xml:space="preserve"> </w:t>
      </w:r>
      <w:r w:rsidR="0024076F" w:rsidRPr="001F1A32">
        <w:rPr>
          <w:rStyle w:val="Ttulo3Car"/>
        </w:rPr>
        <w:t xml:space="preserve">inicia </w:t>
      </w:r>
      <w:r w:rsidRPr="001F1A32">
        <w:rPr>
          <w:rStyle w:val="Ttulo3Car"/>
        </w:rPr>
        <w:t>tres mecanismos para aumentar el calor</w:t>
      </w:r>
      <w:r w:rsidR="0024076F" w:rsidRPr="0024076F">
        <w:rPr>
          <w:sz w:val="22"/>
        </w:rPr>
        <w:t>:</w:t>
      </w:r>
    </w:p>
    <w:p w:rsidR="0024076F" w:rsidRDefault="0024076F" w:rsidP="00924FBA">
      <w:pPr>
        <w:pStyle w:val="Prrafodelista"/>
        <w:numPr>
          <w:ilvl w:val="0"/>
          <w:numId w:val="33"/>
        </w:numPr>
        <w:rPr>
          <w:sz w:val="22"/>
        </w:rPr>
      </w:pPr>
      <w:r w:rsidRPr="001F1A32">
        <w:rPr>
          <w:b/>
        </w:rPr>
        <w:t>Vasoconstricción de toda la piel</w:t>
      </w:r>
      <w:r w:rsidRPr="001F1A32">
        <w:rPr>
          <w:sz w:val="22"/>
        </w:rPr>
        <w:t>. Los centros simpáticos</w:t>
      </w:r>
      <w:r w:rsidR="00E11C57" w:rsidRPr="001F1A32">
        <w:rPr>
          <w:sz w:val="22"/>
        </w:rPr>
        <w:t xml:space="preserve"> </w:t>
      </w:r>
      <w:r w:rsidRPr="001F1A32">
        <w:rPr>
          <w:sz w:val="22"/>
        </w:rPr>
        <w:t>situados en la porción posterior del hipotálamo estimulan</w:t>
      </w:r>
      <w:r w:rsidR="00E11C57" w:rsidRPr="001F1A32">
        <w:rPr>
          <w:sz w:val="22"/>
        </w:rPr>
        <w:t xml:space="preserve"> </w:t>
      </w:r>
      <w:r w:rsidRPr="001F1A32">
        <w:rPr>
          <w:sz w:val="22"/>
        </w:rPr>
        <w:t>esta reacción.</w:t>
      </w:r>
    </w:p>
    <w:p w:rsidR="001F1A32" w:rsidRPr="001F1A32" w:rsidRDefault="001F1A32" w:rsidP="001F1A32">
      <w:pPr>
        <w:pStyle w:val="Prrafodelista"/>
        <w:rPr>
          <w:sz w:val="22"/>
        </w:rPr>
      </w:pPr>
    </w:p>
    <w:p w:rsidR="00E11C57" w:rsidRDefault="0024076F" w:rsidP="00924FBA">
      <w:pPr>
        <w:pStyle w:val="Prrafodelista"/>
        <w:numPr>
          <w:ilvl w:val="0"/>
          <w:numId w:val="33"/>
        </w:numPr>
        <w:rPr>
          <w:sz w:val="22"/>
        </w:rPr>
      </w:pPr>
      <w:r w:rsidRPr="001F1A32">
        <w:rPr>
          <w:b/>
        </w:rPr>
        <w:t>Piloerección</w:t>
      </w:r>
      <w:r w:rsidRPr="001F1A32">
        <w:rPr>
          <w:sz w:val="22"/>
        </w:rPr>
        <w:t>. Piloerección significa «erección» de la parte</w:t>
      </w:r>
      <w:r w:rsidR="00E11C57" w:rsidRPr="001F1A32">
        <w:rPr>
          <w:sz w:val="22"/>
        </w:rPr>
        <w:t xml:space="preserve"> </w:t>
      </w:r>
      <w:r w:rsidRPr="001F1A32">
        <w:rPr>
          <w:sz w:val="22"/>
        </w:rPr>
        <w:t>terminal del pelo. La estimulación simpática determina</w:t>
      </w:r>
      <w:r w:rsidR="00E11C57" w:rsidRPr="001F1A32">
        <w:rPr>
          <w:sz w:val="22"/>
        </w:rPr>
        <w:t xml:space="preserve"> </w:t>
      </w:r>
      <w:r w:rsidRPr="001F1A32">
        <w:rPr>
          <w:sz w:val="22"/>
        </w:rPr>
        <w:t>una contracción de los músculos erectores del pelo, adheridos</w:t>
      </w:r>
      <w:r w:rsidR="00E11C57" w:rsidRPr="001F1A32">
        <w:rPr>
          <w:sz w:val="22"/>
        </w:rPr>
        <w:t xml:space="preserve"> </w:t>
      </w:r>
      <w:r w:rsidRPr="001F1A32">
        <w:rPr>
          <w:sz w:val="22"/>
        </w:rPr>
        <w:t>a los folículos pilosos; por eso, el pelo se endereza.</w:t>
      </w:r>
      <w:r w:rsidR="00E11C57" w:rsidRPr="001F1A32">
        <w:rPr>
          <w:sz w:val="22"/>
        </w:rPr>
        <w:t xml:space="preserve"> </w:t>
      </w:r>
    </w:p>
    <w:p w:rsidR="001F1A32" w:rsidRPr="001F1A32" w:rsidRDefault="001F1A32" w:rsidP="001F1A32">
      <w:pPr>
        <w:pStyle w:val="Prrafodelista"/>
        <w:rPr>
          <w:sz w:val="22"/>
        </w:rPr>
      </w:pPr>
    </w:p>
    <w:p w:rsidR="0024076F" w:rsidRPr="001F1A32" w:rsidRDefault="00166320" w:rsidP="00924FBA">
      <w:pPr>
        <w:pStyle w:val="Prrafodelista"/>
        <w:numPr>
          <w:ilvl w:val="0"/>
          <w:numId w:val="33"/>
        </w:numPr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3360" behindDoc="0" locked="0" layoutInCell="1" allowOverlap="1" wp14:anchorId="2B51A69B" wp14:editId="7671491E">
            <wp:simplePos x="0" y="0"/>
            <wp:positionH relativeFrom="column">
              <wp:posOffset>4895850</wp:posOffset>
            </wp:positionH>
            <wp:positionV relativeFrom="paragraph">
              <wp:posOffset>405765</wp:posOffset>
            </wp:positionV>
            <wp:extent cx="2343150" cy="2495550"/>
            <wp:effectExtent l="0" t="0" r="0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43150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76F" w:rsidRPr="001F1A32">
        <w:rPr>
          <w:b/>
        </w:rPr>
        <w:t>Aumento de la termogenia (producción de calor)</w:t>
      </w:r>
      <w:r w:rsidR="0024076F" w:rsidRPr="001F1A32">
        <w:rPr>
          <w:sz w:val="22"/>
        </w:rPr>
        <w:t>. La producción</w:t>
      </w:r>
      <w:r w:rsidR="00E11C57" w:rsidRPr="001F1A32">
        <w:rPr>
          <w:sz w:val="22"/>
        </w:rPr>
        <w:t xml:space="preserve"> </w:t>
      </w:r>
      <w:r w:rsidR="0024076F" w:rsidRPr="001F1A32">
        <w:rPr>
          <w:sz w:val="22"/>
        </w:rPr>
        <w:t>de calor por los sistemas metabólicos se eleva con</w:t>
      </w:r>
      <w:r w:rsidR="00E11C57" w:rsidRPr="001F1A32">
        <w:rPr>
          <w:sz w:val="22"/>
        </w:rPr>
        <w:t xml:space="preserve"> </w:t>
      </w:r>
      <w:r w:rsidR="0024076F" w:rsidRPr="001F1A32">
        <w:rPr>
          <w:sz w:val="22"/>
        </w:rPr>
        <w:t>la tiritona, la estimulación simpática de dicha producción</w:t>
      </w:r>
      <w:r w:rsidR="00E11C57" w:rsidRPr="001F1A32">
        <w:rPr>
          <w:sz w:val="22"/>
        </w:rPr>
        <w:t xml:space="preserve"> </w:t>
      </w:r>
      <w:r w:rsidR="0024076F" w:rsidRPr="001F1A32">
        <w:rPr>
          <w:sz w:val="22"/>
        </w:rPr>
        <w:t xml:space="preserve">y la secreción de tiroxina. </w:t>
      </w:r>
    </w:p>
    <w:p w:rsidR="00E11C57" w:rsidRDefault="00E11C57" w:rsidP="0024076F">
      <w:pPr>
        <w:rPr>
          <w:sz w:val="22"/>
        </w:rPr>
      </w:pPr>
    </w:p>
    <w:p w:rsidR="0024076F" w:rsidRPr="0024076F" w:rsidRDefault="0024076F" w:rsidP="0024076F">
      <w:pPr>
        <w:pStyle w:val="Ttulo2"/>
      </w:pPr>
      <w:r w:rsidRPr="0024076F">
        <w:t xml:space="preserve">Estimulación hipotalámica de la tiritona. </w:t>
      </w:r>
    </w:p>
    <w:p w:rsidR="00F701F1" w:rsidRDefault="00C87756" w:rsidP="0024076F">
      <w:pPr>
        <w:rPr>
          <w:b/>
          <w:sz w:val="22"/>
        </w:rPr>
      </w:pPr>
      <w:r w:rsidRPr="00C87756">
        <w:rPr>
          <w:b/>
          <w:sz w:val="22"/>
        </w:rPr>
        <w:t>Centro motor primario de la tiritona</w:t>
      </w:r>
      <w:r>
        <w:rPr>
          <w:b/>
          <w:sz w:val="22"/>
        </w:rPr>
        <w:t>:</w:t>
      </w:r>
      <w:r w:rsidRPr="00C87756">
        <w:rPr>
          <w:b/>
          <w:sz w:val="22"/>
        </w:rPr>
        <w:t xml:space="preserve"> </w:t>
      </w:r>
    </w:p>
    <w:p w:rsidR="001F1A32" w:rsidRPr="00F701F1" w:rsidRDefault="0024076F" w:rsidP="00924FBA">
      <w:pPr>
        <w:pStyle w:val="Prrafodelista"/>
        <w:numPr>
          <w:ilvl w:val="0"/>
          <w:numId w:val="34"/>
        </w:numPr>
        <w:ind w:left="360"/>
        <w:rPr>
          <w:sz w:val="22"/>
        </w:rPr>
      </w:pPr>
      <w:r w:rsidRPr="00F701F1">
        <w:rPr>
          <w:sz w:val="22"/>
        </w:rPr>
        <w:t>En la porción</w:t>
      </w:r>
      <w:r w:rsidR="001F1A32" w:rsidRPr="00F701F1">
        <w:rPr>
          <w:b/>
          <w:sz w:val="22"/>
        </w:rPr>
        <w:t xml:space="preserve"> </w:t>
      </w:r>
      <w:r w:rsidRPr="00F701F1">
        <w:rPr>
          <w:b/>
          <w:sz w:val="22"/>
        </w:rPr>
        <w:t xml:space="preserve">dorsomedial </w:t>
      </w:r>
      <w:r w:rsidRPr="00F701F1">
        <w:rPr>
          <w:sz w:val="22"/>
        </w:rPr>
        <w:t>del</w:t>
      </w:r>
      <w:r w:rsidRPr="00F701F1">
        <w:rPr>
          <w:b/>
          <w:sz w:val="22"/>
        </w:rPr>
        <w:t xml:space="preserve"> hipotálamo posterior</w:t>
      </w:r>
      <w:r w:rsidRPr="00F701F1">
        <w:rPr>
          <w:sz w:val="22"/>
        </w:rPr>
        <w:t xml:space="preserve"> y cerca de la pared del</w:t>
      </w:r>
      <w:r w:rsidR="001F1A32" w:rsidRPr="00F701F1">
        <w:rPr>
          <w:sz w:val="22"/>
        </w:rPr>
        <w:t xml:space="preserve"> </w:t>
      </w:r>
      <w:r w:rsidRPr="00F701F1">
        <w:rPr>
          <w:b/>
          <w:sz w:val="22"/>
        </w:rPr>
        <w:t>tercer ventrículo</w:t>
      </w:r>
      <w:r w:rsidRPr="00F701F1">
        <w:rPr>
          <w:sz w:val="22"/>
        </w:rPr>
        <w:t xml:space="preserve">. </w:t>
      </w:r>
    </w:p>
    <w:p w:rsidR="001F1A32" w:rsidRDefault="001F1A32" w:rsidP="00F701F1">
      <w:pPr>
        <w:rPr>
          <w:sz w:val="22"/>
        </w:rPr>
      </w:pPr>
    </w:p>
    <w:p w:rsidR="00F701F1" w:rsidRPr="00F701F1" w:rsidRDefault="00C87756" w:rsidP="00924FBA">
      <w:pPr>
        <w:pStyle w:val="Prrafodelista"/>
        <w:numPr>
          <w:ilvl w:val="0"/>
          <w:numId w:val="34"/>
        </w:numPr>
        <w:ind w:left="360"/>
        <w:rPr>
          <w:sz w:val="22"/>
        </w:rPr>
      </w:pPr>
      <w:r w:rsidRPr="00F701F1">
        <w:rPr>
          <w:b/>
          <w:sz w:val="22"/>
        </w:rPr>
        <w:t>I</w:t>
      </w:r>
      <w:r w:rsidR="0024076F" w:rsidRPr="00F701F1">
        <w:rPr>
          <w:b/>
          <w:sz w:val="22"/>
        </w:rPr>
        <w:t>nhibida</w:t>
      </w:r>
      <w:r w:rsidR="0024076F" w:rsidRPr="00F701F1">
        <w:rPr>
          <w:sz w:val="22"/>
        </w:rPr>
        <w:t xml:space="preserve"> por las señales del </w:t>
      </w:r>
      <w:r w:rsidR="0024076F" w:rsidRPr="00F701F1">
        <w:rPr>
          <w:b/>
          <w:sz w:val="22"/>
        </w:rPr>
        <w:t>centro de calor</w:t>
      </w:r>
      <w:r w:rsidR="0024076F" w:rsidRPr="00F701F1">
        <w:rPr>
          <w:sz w:val="22"/>
        </w:rPr>
        <w:t xml:space="preserve"> de la región hipotalámica</w:t>
      </w:r>
      <w:r w:rsidR="001F1A32" w:rsidRPr="00F701F1">
        <w:rPr>
          <w:sz w:val="22"/>
        </w:rPr>
        <w:t xml:space="preserve"> </w:t>
      </w:r>
      <w:r w:rsidR="0024076F" w:rsidRPr="00F701F1">
        <w:rPr>
          <w:b/>
          <w:sz w:val="22"/>
        </w:rPr>
        <w:t>anterior-preóptica</w:t>
      </w:r>
      <w:r w:rsidR="0024076F" w:rsidRPr="00F701F1">
        <w:rPr>
          <w:sz w:val="22"/>
        </w:rPr>
        <w:t xml:space="preserve"> </w:t>
      </w:r>
    </w:p>
    <w:p w:rsidR="001F1A32" w:rsidRPr="00F701F1" w:rsidRDefault="00F701F1" w:rsidP="00924FBA">
      <w:pPr>
        <w:pStyle w:val="Prrafodelista"/>
        <w:numPr>
          <w:ilvl w:val="0"/>
          <w:numId w:val="34"/>
        </w:numPr>
        <w:ind w:left="360"/>
        <w:rPr>
          <w:sz w:val="22"/>
        </w:rPr>
      </w:pPr>
      <w:r w:rsidRPr="00F701F1">
        <w:rPr>
          <w:b/>
          <w:sz w:val="22"/>
        </w:rPr>
        <w:t>Estimulada</w:t>
      </w:r>
      <w:r w:rsidRPr="00F701F1">
        <w:rPr>
          <w:sz w:val="22"/>
        </w:rPr>
        <w:t xml:space="preserve"> por </w:t>
      </w:r>
      <w:r w:rsidR="0024076F" w:rsidRPr="00F701F1">
        <w:rPr>
          <w:sz w:val="22"/>
        </w:rPr>
        <w:t xml:space="preserve">señales de </w:t>
      </w:r>
      <w:r w:rsidR="0024076F" w:rsidRPr="00F701F1">
        <w:rPr>
          <w:b/>
          <w:sz w:val="22"/>
        </w:rPr>
        <w:t>frío de la piel</w:t>
      </w:r>
      <w:r w:rsidR="001F1A32" w:rsidRPr="00F701F1">
        <w:rPr>
          <w:sz w:val="22"/>
        </w:rPr>
        <w:t xml:space="preserve"> </w:t>
      </w:r>
      <w:r w:rsidR="0024076F" w:rsidRPr="00F701F1">
        <w:rPr>
          <w:b/>
          <w:sz w:val="22"/>
        </w:rPr>
        <w:t xml:space="preserve">y </w:t>
      </w:r>
      <w:r w:rsidRPr="00F701F1">
        <w:rPr>
          <w:b/>
          <w:sz w:val="22"/>
        </w:rPr>
        <w:t>ME</w:t>
      </w:r>
      <w:r w:rsidR="0024076F" w:rsidRPr="00F701F1">
        <w:rPr>
          <w:sz w:val="22"/>
        </w:rPr>
        <w:t xml:space="preserve">. </w:t>
      </w:r>
    </w:p>
    <w:p w:rsidR="001F1A32" w:rsidRDefault="001F1A32" w:rsidP="0024076F">
      <w:pPr>
        <w:rPr>
          <w:sz w:val="22"/>
        </w:rPr>
      </w:pPr>
    </w:p>
    <w:p w:rsidR="00F701F1" w:rsidRDefault="00F701F1" w:rsidP="0024076F">
      <w:pPr>
        <w:rPr>
          <w:sz w:val="22"/>
        </w:rPr>
      </w:pPr>
      <w:r w:rsidRPr="00F701F1">
        <w:rPr>
          <w:b/>
          <w:sz w:val="22"/>
        </w:rPr>
        <w:t>T</w:t>
      </w:r>
      <w:r w:rsidR="0024076F" w:rsidRPr="00F701F1">
        <w:rPr>
          <w:b/>
          <w:sz w:val="22"/>
        </w:rPr>
        <w:t>ransmi</w:t>
      </w:r>
      <w:r>
        <w:rPr>
          <w:b/>
          <w:sz w:val="22"/>
        </w:rPr>
        <w:t>sión</w:t>
      </w:r>
      <w:r w:rsidR="0024076F" w:rsidRPr="0024076F">
        <w:rPr>
          <w:sz w:val="22"/>
        </w:rPr>
        <w:t xml:space="preserve"> las </w:t>
      </w:r>
      <w:r w:rsidR="0024076F" w:rsidRPr="00F701F1">
        <w:rPr>
          <w:b/>
          <w:sz w:val="22"/>
        </w:rPr>
        <w:t>señales</w:t>
      </w:r>
      <w:r w:rsidR="001F1A32" w:rsidRPr="00F701F1">
        <w:rPr>
          <w:b/>
          <w:sz w:val="22"/>
        </w:rPr>
        <w:t xml:space="preserve"> </w:t>
      </w:r>
      <w:r w:rsidR="0024076F" w:rsidRPr="00F701F1">
        <w:rPr>
          <w:b/>
          <w:sz w:val="22"/>
        </w:rPr>
        <w:t>de la tiritona</w:t>
      </w:r>
      <w:r w:rsidR="0024076F" w:rsidRPr="0024076F">
        <w:rPr>
          <w:sz w:val="22"/>
        </w:rPr>
        <w:t xml:space="preserve"> </w:t>
      </w:r>
    </w:p>
    <w:p w:rsidR="006737BA" w:rsidRDefault="00F701F1" w:rsidP="00924FBA">
      <w:pPr>
        <w:pStyle w:val="Prrafodelista"/>
        <w:numPr>
          <w:ilvl w:val="0"/>
          <w:numId w:val="35"/>
        </w:numPr>
        <w:rPr>
          <w:sz w:val="22"/>
        </w:rPr>
      </w:pPr>
      <w:r w:rsidRPr="006737BA">
        <w:rPr>
          <w:sz w:val="22"/>
        </w:rPr>
        <w:t>T</w:t>
      </w:r>
      <w:r w:rsidR="0024076F" w:rsidRPr="006737BA">
        <w:rPr>
          <w:b/>
          <w:sz w:val="22"/>
        </w:rPr>
        <w:t>ractos bilaterales</w:t>
      </w:r>
      <w:r w:rsidR="0024076F" w:rsidRPr="006737BA">
        <w:rPr>
          <w:sz w:val="22"/>
        </w:rPr>
        <w:t xml:space="preserve"> desde el </w:t>
      </w:r>
      <w:r w:rsidR="0024076F" w:rsidRPr="006737BA">
        <w:rPr>
          <w:b/>
          <w:sz w:val="22"/>
        </w:rPr>
        <w:t>tronco encefálico</w:t>
      </w:r>
      <w:r w:rsidR="0024076F" w:rsidRPr="006737BA">
        <w:rPr>
          <w:sz w:val="22"/>
        </w:rPr>
        <w:t xml:space="preserve"> por los </w:t>
      </w:r>
      <w:r w:rsidR="0024076F" w:rsidRPr="006737BA">
        <w:rPr>
          <w:b/>
          <w:sz w:val="22"/>
        </w:rPr>
        <w:t>cordones laterales</w:t>
      </w:r>
      <w:r w:rsidR="0024076F" w:rsidRPr="006737BA">
        <w:rPr>
          <w:sz w:val="22"/>
        </w:rPr>
        <w:t xml:space="preserve"> de</w:t>
      </w:r>
      <w:r w:rsidR="001F1A32" w:rsidRPr="006737BA">
        <w:rPr>
          <w:sz w:val="22"/>
        </w:rPr>
        <w:t xml:space="preserve"> </w:t>
      </w:r>
      <w:r w:rsidR="0024076F" w:rsidRPr="006737BA">
        <w:rPr>
          <w:sz w:val="22"/>
        </w:rPr>
        <w:t xml:space="preserve">la </w:t>
      </w:r>
      <w:r w:rsidRPr="006737BA">
        <w:rPr>
          <w:sz w:val="22"/>
        </w:rPr>
        <w:t xml:space="preserve">ME </w:t>
      </w:r>
      <w:r w:rsidR="0024076F" w:rsidRPr="006737BA">
        <w:rPr>
          <w:sz w:val="22"/>
        </w:rPr>
        <w:t xml:space="preserve">y acaban en las </w:t>
      </w:r>
      <w:r w:rsidR="0024076F" w:rsidRPr="006737BA">
        <w:rPr>
          <w:b/>
          <w:sz w:val="22"/>
        </w:rPr>
        <w:t>motoneuronas anteriores</w:t>
      </w:r>
      <w:r w:rsidR="0024076F" w:rsidRPr="006737BA">
        <w:rPr>
          <w:sz w:val="22"/>
        </w:rPr>
        <w:t xml:space="preserve">. </w:t>
      </w:r>
    </w:p>
    <w:p w:rsidR="006737BA" w:rsidRDefault="006737BA" w:rsidP="00924FBA">
      <w:pPr>
        <w:pStyle w:val="Prrafodelista"/>
        <w:numPr>
          <w:ilvl w:val="0"/>
          <w:numId w:val="35"/>
        </w:numPr>
        <w:rPr>
          <w:sz w:val="22"/>
        </w:rPr>
      </w:pPr>
      <w:r w:rsidRPr="006737BA">
        <w:rPr>
          <w:sz w:val="22"/>
        </w:rPr>
        <w:t>S</w:t>
      </w:r>
      <w:r w:rsidR="0024076F" w:rsidRPr="006737BA">
        <w:rPr>
          <w:sz w:val="22"/>
        </w:rPr>
        <w:t xml:space="preserve">eñales </w:t>
      </w:r>
      <w:r w:rsidR="0024076F" w:rsidRPr="006737BA">
        <w:rPr>
          <w:b/>
          <w:sz w:val="22"/>
        </w:rPr>
        <w:t>sin ritmo fijo</w:t>
      </w:r>
      <w:r w:rsidR="0024076F" w:rsidRPr="006737BA">
        <w:rPr>
          <w:sz w:val="22"/>
        </w:rPr>
        <w:t xml:space="preserve">, que </w:t>
      </w:r>
      <w:r w:rsidR="0024076F" w:rsidRPr="006737BA">
        <w:rPr>
          <w:b/>
          <w:sz w:val="22"/>
        </w:rPr>
        <w:t>aumentan el tono de los músculos</w:t>
      </w:r>
      <w:r w:rsidR="001F1A32" w:rsidRPr="006737BA">
        <w:rPr>
          <w:sz w:val="22"/>
        </w:rPr>
        <w:t xml:space="preserve"> </w:t>
      </w:r>
      <w:r w:rsidR="0024076F" w:rsidRPr="006737BA">
        <w:rPr>
          <w:sz w:val="22"/>
        </w:rPr>
        <w:t>y facilitan la actividad de las motoneuronas anteriores.</w:t>
      </w:r>
      <w:r w:rsidR="001F1A32" w:rsidRPr="006737BA">
        <w:rPr>
          <w:sz w:val="22"/>
        </w:rPr>
        <w:t xml:space="preserve"> </w:t>
      </w:r>
    </w:p>
    <w:p w:rsidR="0024076F" w:rsidRDefault="0024076F" w:rsidP="00924FBA">
      <w:pPr>
        <w:pStyle w:val="Prrafodelista"/>
        <w:numPr>
          <w:ilvl w:val="0"/>
          <w:numId w:val="35"/>
        </w:numPr>
        <w:rPr>
          <w:sz w:val="22"/>
        </w:rPr>
      </w:pPr>
      <w:r w:rsidRPr="006737BA">
        <w:rPr>
          <w:b/>
          <w:sz w:val="22"/>
        </w:rPr>
        <w:t>Cuando la tiritona es máxima</w:t>
      </w:r>
      <w:r w:rsidRPr="006737BA">
        <w:rPr>
          <w:sz w:val="22"/>
        </w:rPr>
        <w:t>, la producción</w:t>
      </w:r>
      <w:r w:rsidR="001F1A32" w:rsidRPr="006737BA">
        <w:rPr>
          <w:sz w:val="22"/>
        </w:rPr>
        <w:t xml:space="preserve"> </w:t>
      </w:r>
      <w:r w:rsidRPr="006737BA">
        <w:rPr>
          <w:sz w:val="22"/>
        </w:rPr>
        <w:t xml:space="preserve">de calor del cuerpo aumenta de </w:t>
      </w:r>
      <w:r w:rsidR="006737BA" w:rsidRPr="006737BA">
        <w:rPr>
          <w:b/>
          <w:sz w:val="22"/>
        </w:rPr>
        <w:t>4 a 5X</w:t>
      </w:r>
      <w:r w:rsidRPr="006737BA">
        <w:rPr>
          <w:sz w:val="22"/>
        </w:rPr>
        <w:t>.</w:t>
      </w:r>
    </w:p>
    <w:p w:rsidR="00166320" w:rsidRPr="00166320" w:rsidRDefault="00166320" w:rsidP="00166320">
      <w:pPr>
        <w:rPr>
          <w:sz w:val="22"/>
        </w:rPr>
      </w:pPr>
    </w:p>
    <w:p w:rsidR="0024076F" w:rsidRPr="0024076F" w:rsidRDefault="0024076F" w:rsidP="0024076F">
      <w:pPr>
        <w:pStyle w:val="Ttulo2"/>
      </w:pPr>
      <w:r w:rsidRPr="0024076F">
        <w:t xml:space="preserve">Excitación «química» simpática de la producción de calor. </w:t>
      </w:r>
    </w:p>
    <w:p w:rsidR="00C87756" w:rsidRPr="00F17564" w:rsidRDefault="000E1A50" w:rsidP="00924FBA">
      <w:pPr>
        <w:pStyle w:val="Prrafodelista"/>
        <w:numPr>
          <w:ilvl w:val="0"/>
          <w:numId w:val="36"/>
        </w:numPr>
        <w:ind w:left="360"/>
        <w:rPr>
          <w:sz w:val="22"/>
        </w:rPr>
      </w:pPr>
      <w:r w:rsidRPr="00F17564">
        <w:rPr>
          <w:b/>
        </w:rPr>
        <w:t>Termogenia química</w:t>
      </w:r>
      <w:r w:rsidRPr="000E1A50">
        <w:t xml:space="preserve"> o </w:t>
      </w:r>
      <w:r w:rsidRPr="00F17564">
        <w:rPr>
          <w:b/>
        </w:rPr>
        <w:t>termogenia sin escalofríos</w:t>
      </w:r>
      <w:r w:rsidRPr="00F17564">
        <w:rPr>
          <w:b/>
          <w:sz w:val="22"/>
        </w:rPr>
        <w:t>:</w:t>
      </w:r>
      <w:r w:rsidRPr="00F17564">
        <w:rPr>
          <w:sz w:val="22"/>
        </w:rPr>
        <w:t xml:space="preserve"> </w:t>
      </w:r>
      <w:r w:rsidR="004153AC" w:rsidRPr="00F17564">
        <w:rPr>
          <w:sz w:val="22"/>
        </w:rPr>
        <w:t>I</w:t>
      </w:r>
      <w:r w:rsidR="0024076F" w:rsidRPr="00F17564">
        <w:rPr>
          <w:sz w:val="22"/>
        </w:rPr>
        <w:t xml:space="preserve">ncremento de la </w:t>
      </w:r>
      <w:r w:rsidR="0024076F" w:rsidRPr="00F17564">
        <w:rPr>
          <w:b/>
          <w:sz w:val="22"/>
        </w:rPr>
        <w:t>estimulación</w:t>
      </w:r>
      <w:r w:rsidR="00C87756" w:rsidRPr="00F17564">
        <w:rPr>
          <w:b/>
          <w:sz w:val="22"/>
        </w:rPr>
        <w:t xml:space="preserve"> </w:t>
      </w:r>
      <w:r w:rsidR="0024076F" w:rsidRPr="00F17564">
        <w:rPr>
          <w:b/>
          <w:sz w:val="22"/>
        </w:rPr>
        <w:t>simpática</w:t>
      </w:r>
      <w:r w:rsidR="0024076F" w:rsidRPr="00F17564">
        <w:rPr>
          <w:sz w:val="22"/>
        </w:rPr>
        <w:t xml:space="preserve"> o de </w:t>
      </w:r>
      <w:r w:rsidR="0024076F" w:rsidRPr="00F17564">
        <w:rPr>
          <w:b/>
          <w:sz w:val="22"/>
        </w:rPr>
        <w:t>noradrenalina</w:t>
      </w:r>
      <w:r w:rsidR="00C87756" w:rsidRPr="00F17564">
        <w:rPr>
          <w:b/>
          <w:sz w:val="22"/>
        </w:rPr>
        <w:t xml:space="preserve"> </w:t>
      </w:r>
      <w:r w:rsidR="0024076F" w:rsidRPr="00F17564">
        <w:rPr>
          <w:b/>
          <w:sz w:val="22"/>
        </w:rPr>
        <w:t>y adrenalina</w:t>
      </w:r>
      <w:r w:rsidRPr="00F17564">
        <w:rPr>
          <w:b/>
          <w:sz w:val="22"/>
        </w:rPr>
        <w:t xml:space="preserve"> </w:t>
      </w:r>
      <w:r w:rsidR="004153AC" w:rsidRPr="00F17564">
        <w:rPr>
          <w:sz w:val="22"/>
        </w:rPr>
        <w:t xml:space="preserve">séricos </w:t>
      </w:r>
      <w:r w:rsidR="0024076F" w:rsidRPr="00F17564">
        <w:rPr>
          <w:sz w:val="22"/>
        </w:rPr>
        <w:t>puede inducir un aumento inmediato</w:t>
      </w:r>
      <w:r w:rsidR="00C87756" w:rsidRPr="00F17564">
        <w:rPr>
          <w:sz w:val="22"/>
        </w:rPr>
        <w:t xml:space="preserve"> </w:t>
      </w:r>
      <w:r w:rsidR="0024076F" w:rsidRPr="00F17564">
        <w:rPr>
          <w:sz w:val="22"/>
        </w:rPr>
        <w:t xml:space="preserve">de la </w:t>
      </w:r>
      <w:r w:rsidR="0024076F" w:rsidRPr="00F17564">
        <w:rPr>
          <w:b/>
          <w:sz w:val="22"/>
        </w:rPr>
        <w:t>tasa metabólica celular</w:t>
      </w:r>
      <w:r w:rsidR="0024076F" w:rsidRPr="00F17564">
        <w:rPr>
          <w:sz w:val="22"/>
        </w:rPr>
        <w:t xml:space="preserve">. </w:t>
      </w:r>
    </w:p>
    <w:p w:rsidR="00C87756" w:rsidRDefault="00C87756" w:rsidP="00F17564">
      <w:pPr>
        <w:rPr>
          <w:sz w:val="22"/>
        </w:rPr>
      </w:pPr>
    </w:p>
    <w:p w:rsidR="0024076F" w:rsidRPr="00F17564" w:rsidRDefault="002B70EB" w:rsidP="00924FBA">
      <w:pPr>
        <w:pStyle w:val="Prrafodelista"/>
        <w:numPr>
          <w:ilvl w:val="0"/>
          <w:numId w:val="36"/>
        </w:numPr>
        <w:ind w:left="360"/>
        <w:rPr>
          <w:sz w:val="22"/>
        </w:rPr>
      </w:pPr>
      <w:r w:rsidRPr="00F17564">
        <w:rPr>
          <w:b/>
          <w:sz w:val="22"/>
        </w:rPr>
        <w:t>E</w:t>
      </w:r>
      <w:r w:rsidR="0024076F" w:rsidRPr="00F17564">
        <w:rPr>
          <w:b/>
          <w:sz w:val="22"/>
        </w:rPr>
        <w:t>l</w:t>
      </w:r>
      <w:r w:rsidR="00C87756" w:rsidRPr="00F17564">
        <w:rPr>
          <w:b/>
          <w:sz w:val="22"/>
        </w:rPr>
        <w:t xml:space="preserve"> </w:t>
      </w:r>
      <w:r w:rsidR="0024076F" w:rsidRPr="00F17564">
        <w:rPr>
          <w:b/>
          <w:sz w:val="22"/>
        </w:rPr>
        <w:t>exceso de nutrientes se oxida</w:t>
      </w:r>
      <w:r w:rsidR="0024076F" w:rsidRPr="00F17564">
        <w:rPr>
          <w:sz w:val="22"/>
        </w:rPr>
        <w:t xml:space="preserve"> y</w:t>
      </w:r>
      <w:r w:rsidRPr="00F17564">
        <w:rPr>
          <w:sz w:val="22"/>
        </w:rPr>
        <w:t xml:space="preserve"> </w:t>
      </w:r>
      <w:r w:rsidR="0024076F" w:rsidRPr="00F17564">
        <w:rPr>
          <w:sz w:val="22"/>
        </w:rPr>
        <w:t>libera energía</w:t>
      </w:r>
      <w:r w:rsidR="00C87756" w:rsidRPr="00F17564">
        <w:rPr>
          <w:sz w:val="22"/>
        </w:rPr>
        <w:t xml:space="preserve"> </w:t>
      </w:r>
      <w:r w:rsidR="0024076F" w:rsidRPr="00F17564">
        <w:rPr>
          <w:sz w:val="22"/>
        </w:rPr>
        <w:t xml:space="preserve">en forma de calor, </w:t>
      </w:r>
      <w:r w:rsidRPr="00F17564">
        <w:rPr>
          <w:sz w:val="22"/>
        </w:rPr>
        <w:t xml:space="preserve">NO </w:t>
      </w:r>
      <w:r w:rsidR="0024076F" w:rsidRPr="00F17564">
        <w:rPr>
          <w:sz w:val="22"/>
        </w:rPr>
        <w:t>facilita síntesis del ATP</w:t>
      </w:r>
      <w:r w:rsidR="002A0298" w:rsidRPr="00F17564">
        <w:rPr>
          <w:sz w:val="22"/>
        </w:rPr>
        <w:t>, proporcional a la grasa parda orgánica</w:t>
      </w:r>
      <w:r w:rsidR="0024076F" w:rsidRPr="00F17564">
        <w:rPr>
          <w:sz w:val="22"/>
        </w:rPr>
        <w:t>.</w:t>
      </w:r>
      <w:r w:rsidR="00C87756" w:rsidRPr="00F17564">
        <w:rPr>
          <w:sz w:val="22"/>
        </w:rPr>
        <w:t xml:space="preserve"> </w:t>
      </w:r>
    </w:p>
    <w:p w:rsidR="00C87756" w:rsidRPr="0024076F" w:rsidRDefault="00C87756" w:rsidP="00F17564">
      <w:pPr>
        <w:rPr>
          <w:sz w:val="22"/>
        </w:rPr>
      </w:pPr>
    </w:p>
    <w:p w:rsidR="0024076F" w:rsidRPr="00F17564" w:rsidRDefault="0024076F" w:rsidP="00924FBA">
      <w:pPr>
        <w:pStyle w:val="Prrafodelista"/>
        <w:numPr>
          <w:ilvl w:val="0"/>
          <w:numId w:val="36"/>
        </w:numPr>
        <w:ind w:left="360"/>
        <w:rPr>
          <w:sz w:val="22"/>
        </w:rPr>
      </w:pPr>
      <w:r w:rsidRPr="00F17564">
        <w:rPr>
          <w:b/>
          <w:sz w:val="22"/>
        </w:rPr>
        <w:t>La grasa</w:t>
      </w:r>
      <w:r w:rsidR="00C87756" w:rsidRPr="00F17564">
        <w:rPr>
          <w:b/>
          <w:sz w:val="22"/>
        </w:rPr>
        <w:t xml:space="preserve"> </w:t>
      </w:r>
      <w:r w:rsidRPr="00F17564">
        <w:rPr>
          <w:b/>
          <w:sz w:val="22"/>
        </w:rPr>
        <w:t>parda</w:t>
      </w:r>
      <w:r w:rsidRPr="00F17564">
        <w:rPr>
          <w:sz w:val="22"/>
        </w:rPr>
        <w:t xml:space="preserve"> está inervada por </w:t>
      </w:r>
      <w:r w:rsidRPr="00F17564">
        <w:rPr>
          <w:b/>
          <w:sz w:val="22"/>
        </w:rPr>
        <w:t>nervios simpáticos</w:t>
      </w:r>
      <w:r w:rsidR="00C87756" w:rsidRPr="00F17564">
        <w:rPr>
          <w:sz w:val="22"/>
        </w:rPr>
        <w:t xml:space="preserve"> </w:t>
      </w:r>
      <w:r w:rsidRPr="00F17564">
        <w:rPr>
          <w:sz w:val="22"/>
        </w:rPr>
        <w:t xml:space="preserve">que liberan </w:t>
      </w:r>
      <w:r w:rsidRPr="00F17564">
        <w:rPr>
          <w:b/>
          <w:sz w:val="22"/>
        </w:rPr>
        <w:t>noradrenalina</w:t>
      </w:r>
      <w:r w:rsidRPr="00F17564">
        <w:rPr>
          <w:sz w:val="22"/>
        </w:rPr>
        <w:t xml:space="preserve">, que estimula la </w:t>
      </w:r>
      <w:r w:rsidRPr="00F17564">
        <w:rPr>
          <w:b/>
          <w:sz w:val="22"/>
        </w:rPr>
        <w:t>expresión</w:t>
      </w:r>
      <w:r w:rsidR="00C87756" w:rsidRPr="00F17564">
        <w:rPr>
          <w:b/>
          <w:sz w:val="22"/>
        </w:rPr>
        <w:t xml:space="preserve"> </w:t>
      </w:r>
      <w:r w:rsidRPr="00F17564">
        <w:rPr>
          <w:b/>
          <w:sz w:val="22"/>
        </w:rPr>
        <w:t>tisular</w:t>
      </w:r>
      <w:r w:rsidRPr="00F17564">
        <w:rPr>
          <w:sz w:val="22"/>
        </w:rPr>
        <w:t xml:space="preserve"> de la proteína desacopladora mitocondrial (</w:t>
      </w:r>
      <w:r w:rsidRPr="00F17564">
        <w:rPr>
          <w:b/>
          <w:sz w:val="22"/>
        </w:rPr>
        <w:t>termogenina</w:t>
      </w:r>
      <w:r w:rsidRPr="00F17564">
        <w:rPr>
          <w:sz w:val="22"/>
        </w:rPr>
        <w:t>) y aumenta la termogenia.</w:t>
      </w:r>
      <w:r w:rsidR="00C87756" w:rsidRPr="00F17564">
        <w:rPr>
          <w:sz w:val="22"/>
        </w:rPr>
        <w:t xml:space="preserve"> </w:t>
      </w:r>
    </w:p>
    <w:p w:rsidR="00C87756" w:rsidRPr="0024076F" w:rsidRDefault="00C87756" w:rsidP="00F17564">
      <w:pPr>
        <w:rPr>
          <w:sz w:val="22"/>
        </w:rPr>
      </w:pPr>
    </w:p>
    <w:p w:rsidR="00C87756" w:rsidRPr="00F17564" w:rsidRDefault="002A0298" w:rsidP="00924FBA">
      <w:pPr>
        <w:pStyle w:val="Prrafodelista"/>
        <w:numPr>
          <w:ilvl w:val="0"/>
          <w:numId w:val="36"/>
        </w:numPr>
        <w:ind w:left="360"/>
        <w:rPr>
          <w:sz w:val="22"/>
        </w:rPr>
      </w:pPr>
      <w:r w:rsidRPr="00F17564">
        <w:rPr>
          <w:b/>
          <w:sz w:val="22"/>
        </w:rPr>
        <w:t>En</w:t>
      </w:r>
      <w:r w:rsidR="0024076F" w:rsidRPr="00F17564">
        <w:rPr>
          <w:b/>
          <w:sz w:val="22"/>
        </w:rPr>
        <w:t xml:space="preserve"> adultos</w:t>
      </w:r>
      <w:r w:rsidR="0024076F" w:rsidRPr="00F17564">
        <w:rPr>
          <w:sz w:val="22"/>
        </w:rPr>
        <w:t xml:space="preserve"> la termogenia química aumente la producción de calor</w:t>
      </w:r>
      <w:r w:rsidR="00C87756" w:rsidRPr="00F17564">
        <w:rPr>
          <w:sz w:val="22"/>
        </w:rPr>
        <w:t xml:space="preserve"> </w:t>
      </w:r>
      <w:r w:rsidR="0024076F" w:rsidRPr="00F17564">
        <w:rPr>
          <w:sz w:val="22"/>
        </w:rPr>
        <w:t xml:space="preserve">10-15%. </w:t>
      </w:r>
    </w:p>
    <w:p w:rsidR="0024076F" w:rsidRPr="00F17564" w:rsidRDefault="002A0298" w:rsidP="00924FBA">
      <w:pPr>
        <w:pStyle w:val="Prrafodelista"/>
        <w:numPr>
          <w:ilvl w:val="0"/>
          <w:numId w:val="36"/>
        </w:numPr>
        <w:ind w:left="360"/>
        <w:rPr>
          <w:sz w:val="22"/>
        </w:rPr>
      </w:pPr>
      <w:r w:rsidRPr="00F17564">
        <w:rPr>
          <w:b/>
          <w:sz w:val="22"/>
        </w:rPr>
        <w:t xml:space="preserve">En </w:t>
      </w:r>
      <w:r w:rsidR="0024076F" w:rsidRPr="00F17564">
        <w:rPr>
          <w:b/>
          <w:sz w:val="22"/>
        </w:rPr>
        <w:t>lactantes</w:t>
      </w:r>
      <w:r w:rsidR="0024076F" w:rsidRPr="00F17564">
        <w:rPr>
          <w:sz w:val="22"/>
        </w:rPr>
        <w:t xml:space="preserve">, disponen de grasa parda en espacio interescapular, </w:t>
      </w:r>
      <w:r w:rsidR="0024076F" w:rsidRPr="00F17564">
        <w:rPr>
          <w:b/>
          <w:sz w:val="22"/>
        </w:rPr>
        <w:t>la termogenia química</w:t>
      </w:r>
      <w:r w:rsidR="0024076F" w:rsidRPr="00F17564">
        <w:rPr>
          <w:sz w:val="22"/>
        </w:rPr>
        <w:t xml:space="preserve"> puede incrementar</w:t>
      </w:r>
      <w:r w:rsidR="00C87756" w:rsidRPr="00F17564">
        <w:rPr>
          <w:sz w:val="22"/>
        </w:rPr>
        <w:t xml:space="preserve"> </w:t>
      </w:r>
      <w:r w:rsidR="0024076F" w:rsidRPr="00F17564">
        <w:rPr>
          <w:sz w:val="22"/>
        </w:rPr>
        <w:t>la tasa de producción de calor en un 100%.</w:t>
      </w:r>
    </w:p>
    <w:p w:rsidR="00BA673F" w:rsidRDefault="00BA673F" w:rsidP="0024076F">
      <w:pPr>
        <w:rPr>
          <w:sz w:val="22"/>
        </w:rPr>
      </w:pPr>
    </w:p>
    <w:p w:rsidR="00BA673F" w:rsidRPr="00BA673F" w:rsidRDefault="0024076F" w:rsidP="00BA673F">
      <w:pPr>
        <w:pStyle w:val="Ttulo2"/>
      </w:pPr>
      <w:r w:rsidRPr="00BA673F">
        <w:t>La mayor liberación de tiroxina aumenta la producción</w:t>
      </w:r>
      <w:r w:rsidR="00BA673F" w:rsidRPr="00BA673F">
        <w:t xml:space="preserve"> </w:t>
      </w:r>
      <w:r w:rsidRPr="00BA673F">
        <w:t xml:space="preserve">de calor a largo plazo. </w:t>
      </w:r>
    </w:p>
    <w:p w:rsidR="00C87756" w:rsidRPr="00942205" w:rsidRDefault="0024076F" w:rsidP="00924FBA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942205">
        <w:rPr>
          <w:b/>
          <w:sz w:val="22"/>
        </w:rPr>
        <w:t>La refrigeración</w:t>
      </w:r>
      <w:r w:rsidRPr="00942205">
        <w:rPr>
          <w:sz w:val="22"/>
        </w:rPr>
        <w:t xml:space="preserve"> de la región</w:t>
      </w:r>
      <w:r w:rsidR="00C87756" w:rsidRPr="00942205">
        <w:rPr>
          <w:sz w:val="22"/>
        </w:rPr>
        <w:t xml:space="preserve"> </w:t>
      </w:r>
      <w:r w:rsidRPr="00942205">
        <w:rPr>
          <w:sz w:val="22"/>
        </w:rPr>
        <w:t>hipotalámica anterior y preóptica aumenta la producción</w:t>
      </w:r>
      <w:r w:rsidR="00C87756" w:rsidRPr="00942205">
        <w:rPr>
          <w:sz w:val="22"/>
        </w:rPr>
        <w:t xml:space="preserve"> </w:t>
      </w:r>
      <w:r w:rsidRPr="00942205">
        <w:rPr>
          <w:sz w:val="22"/>
        </w:rPr>
        <w:t xml:space="preserve">de la </w:t>
      </w:r>
      <w:r w:rsidRPr="00942205">
        <w:rPr>
          <w:b/>
          <w:sz w:val="22"/>
        </w:rPr>
        <w:t>hormona neurosecretora</w:t>
      </w:r>
      <w:r w:rsidR="00854F82" w:rsidRPr="00942205">
        <w:rPr>
          <w:b/>
          <w:sz w:val="22"/>
        </w:rPr>
        <w:t xml:space="preserve">, </w:t>
      </w:r>
      <w:r w:rsidR="00854F82" w:rsidRPr="00942205">
        <w:rPr>
          <w:sz w:val="22"/>
        </w:rPr>
        <w:t>ésta</w:t>
      </w:r>
      <w:r w:rsidR="00854F82" w:rsidRPr="00942205">
        <w:rPr>
          <w:b/>
          <w:sz w:val="22"/>
        </w:rPr>
        <w:t xml:space="preserve"> </w:t>
      </w:r>
      <w:r w:rsidRPr="00942205">
        <w:rPr>
          <w:sz w:val="22"/>
        </w:rPr>
        <w:t>es transportada por las</w:t>
      </w:r>
      <w:r w:rsidR="00C87756" w:rsidRPr="00942205">
        <w:rPr>
          <w:sz w:val="22"/>
        </w:rPr>
        <w:t xml:space="preserve"> </w:t>
      </w:r>
      <w:r w:rsidRPr="00942205">
        <w:rPr>
          <w:b/>
          <w:sz w:val="22"/>
        </w:rPr>
        <w:t>venas porta del hipotálamo</w:t>
      </w:r>
      <w:r w:rsidRPr="00942205">
        <w:rPr>
          <w:sz w:val="22"/>
        </w:rPr>
        <w:t xml:space="preserve"> hacia la </w:t>
      </w:r>
      <w:r w:rsidRPr="00942205">
        <w:rPr>
          <w:b/>
          <w:sz w:val="22"/>
        </w:rPr>
        <w:t>adenohipófisis</w:t>
      </w:r>
      <w:r w:rsidRPr="00942205">
        <w:rPr>
          <w:sz w:val="22"/>
        </w:rPr>
        <w:t>, donde</w:t>
      </w:r>
      <w:r w:rsidR="00C87756" w:rsidRPr="00942205">
        <w:rPr>
          <w:sz w:val="22"/>
        </w:rPr>
        <w:t xml:space="preserve"> </w:t>
      </w:r>
      <w:r w:rsidRPr="00942205">
        <w:rPr>
          <w:sz w:val="22"/>
        </w:rPr>
        <w:t xml:space="preserve">estimula la secreción de la </w:t>
      </w:r>
      <w:r w:rsidRPr="00942205">
        <w:rPr>
          <w:b/>
          <w:sz w:val="22"/>
        </w:rPr>
        <w:t>tirotropina</w:t>
      </w:r>
      <w:r w:rsidRPr="00942205">
        <w:rPr>
          <w:sz w:val="22"/>
        </w:rPr>
        <w:t>.</w:t>
      </w:r>
      <w:r w:rsidR="00C87756" w:rsidRPr="00942205">
        <w:rPr>
          <w:sz w:val="22"/>
        </w:rPr>
        <w:t xml:space="preserve"> </w:t>
      </w:r>
    </w:p>
    <w:p w:rsidR="00C87756" w:rsidRDefault="0024076F" w:rsidP="00924FBA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942205">
        <w:rPr>
          <w:b/>
          <w:sz w:val="22"/>
        </w:rPr>
        <w:t>La tirotropina</w:t>
      </w:r>
      <w:r w:rsidRPr="00942205">
        <w:rPr>
          <w:sz w:val="22"/>
        </w:rPr>
        <w:t xml:space="preserve"> estimula una mayor liberación</w:t>
      </w:r>
      <w:r w:rsidR="00C87756" w:rsidRPr="00942205">
        <w:rPr>
          <w:sz w:val="22"/>
        </w:rPr>
        <w:t xml:space="preserve"> </w:t>
      </w:r>
      <w:r w:rsidRPr="00942205">
        <w:rPr>
          <w:sz w:val="22"/>
        </w:rPr>
        <w:t xml:space="preserve">de </w:t>
      </w:r>
      <w:r w:rsidRPr="00942205">
        <w:rPr>
          <w:b/>
          <w:sz w:val="22"/>
        </w:rPr>
        <w:t>tiroxina</w:t>
      </w:r>
      <w:r w:rsidRPr="00942205">
        <w:rPr>
          <w:sz w:val="22"/>
        </w:rPr>
        <w:t xml:space="preserve"> por la glándula tiroides. </w:t>
      </w:r>
    </w:p>
    <w:p w:rsidR="00166320" w:rsidRPr="00942205" w:rsidRDefault="00166320" w:rsidP="00166320">
      <w:pPr>
        <w:pStyle w:val="Prrafodelista"/>
        <w:ind w:left="360"/>
        <w:rPr>
          <w:sz w:val="22"/>
        </w:rPr>
      </w:pPr>
    </w:p>
    <w:p w:rsidR="00C87756" w:rsidRPr="00942205" w:rsidRDefault="00854F82" w:rsidP="00924FBA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942205">
        <w:rPr>
          <w:b/>
          <w:sz w:val="22"/>
        </w:rPr>
        <w:t>L</w:t>
      </w:r>
      <w:r w:rsidR="0024076F" w:rsidRPr="00942205">
        <w:rPr>
          <w:b/>
          <w:sz w:val="22"/>
        </w:rPr>
        <w:t>a tiroxina</w:t>
      </w:r>
      <w:r w:rsidR="0024076F" w:rsidRPr="00942205">
        <w:rPr>
          <w:sz w:val="22"/>
        </w:rPr>
        <w:t xml:space="preserve"> activa la </w:t>
      </w:r>
      <w:r w:rsidR="0024076F" w:rsidRPr="00942205">
        <w:rPr>
          <w:b/>
          <w:sz w:val="22"/>
        </w:rPr>
        <w:t>proteína</w:t>
      </w:r>
      <w:r w:rsidR="00C87756" w:rsidRPr="00942205">
        <w:rPr>
          <w:b/>
          <w:sz w:val="22"/>
        </w:rPr>
        <w:t xml:space="preserve"> </w:t>
      </w:r>
      <w:r w:rsidR="0024076F" w:rsidRPr="00942205">
        <w:rPr>
          <w:b/>
          <w:sz w:val="22"/>
        </w:rPr>
        <w:t>desacopladora</w:t>
      </w:r>
      <w:r w:rsidR="0024076F" w:rsidRPr="00942205">
        <w:rPr>
          <w:sz w:val="22"/>
        </w:rPr>
        <w:t xml:space="preserve"> y eleva la tasa metabólica celular</w:t>
      </w:r>
      <w:r w:rsidRPr="00942205">
        <w:rPr>
          <w:sz w:val="22"/>
        </w:rPr>
        <w:t xml:space="preserve"> (</w:t>
      </w:r>
      <w:r w:rsidR="0024076F" w:rsidRPr="00942205">
        <w:rPr>
          <w:sz w:val="22"/>
        </w:rPr>
        <w:t>mecanismo</w:t>
      </w:r>
      <w:r w:rsidR="00C87756" w:rsidRPr="00942205">
        <w:rPr>
          <w:sz w:val="22"/>
        </w:rPr>
        <w:t xml:space="preserve"> </w:t>
      </w:r>
      <w:r w:rsidR="0024076F" w:rsidRPr="00942205">
        <w:rPr>
          <w:sz w:val="22"/>
        </w:rPr>
        <w:t>de termogenia</w:t>
      </w:r>
      <w:r w:rsidRPr="00942205">
        <w:rPr>
          <w:sz w:val="22"/>
        </w:rPr>
        <w:t>), este proceso tarda semanas para que la tiroides se hipertrofie y alcance el nuevo dintel de secreción de tiroxina</w:t>
      </w:r>
      <w:r w:rsidR="0024076F" w:rsidRPr="00942205">
        <w:rPr>
          <w:sz w:val="22"/>
        </w:rPr>
        <w:t xml:space="preserve">. </w:t>
      </w:r>
    </w:p>
    <w:p w:rsidR="0024076F" w:rsidRPr="00942205" w:rsidRDefault="00942205" w:rsidP="00924FBA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942205">
        <w:rPr>
          <w:b/>
          <w:sz w:val="22"/>
        </w:rPr>
        <w:t>E</w:t>
      </w:r>
      <w:r w:rsidR="0024076F" w:rsidRPr="00942205">
        <w:rPr>
          <w:b/>
          <w:sz w:val="22"/>
        </w:rPr>
        <w:t>l efecto estimulador del frío</w:t>
      </w:r>
      <w:r w:rsidR="0024076F" w:rsidRPr="00942205">
        <w:rPr>
          <w:sz w:val="22"/>
        </w:rPr>
        <w:t xml:space="preserve"> sobre el tiroides explica incidencia</w:t>
      </w:r>
      <w:r w:rsidR="00C87756" w:rsidRPr="00942205">
        <w:rPr>
          <w:sz w:val="22"/>
        </w:rPr>
        <w:t xml:space="preserve"> </w:t>
      </w:r>
      <w:r w:rsidR="0024076F" w:rsidRPr="00942205">
        <w:rPr>
          <w:sz w:val="22"/>
        </w:rPr>
        <w:t xml:space="preserve">mayor de </w:t>
      </w:r>
      <w:r w:rsidR="0024076F" w:rsidRPr="00942205">
        <w:rPr>
          <w:b/>
          <w:sz w:val="22"/>
        </w:rPr>
        <w:t>bocio tóxico</w:t>
      </w:r>
      <w:r w:rsidR="0024076F" w:rsidRPr="00942205">
        <w:rPr>
          <w:sz w:val="22"/>
        </w:rPr>
        <w:t xml:space="preserve"> entre las personas que viven</w:t>
      </w:r>
      <w:r w:rsidR="00C87756" w:rsidRPr="00942205">
        <w:rPr>
          <w:sz w:val="22"/>
        </w:rPr>
        <w:t xml:space="preserve"> </w:t>
      </w:r>
      <w:r w:rsidR="0024076F" w:rsidRPr="00942205">
        <w:rPr>
          <w:sz w:val="22"/>
        </w:rPr>
        <w:t>en los climas más fríos.</w:t>
      </w:r>
    </w:p>
    <w:p w:rsidR="00C87756" w:rsidRPr="0024076F" w:rsidRDefault="00C87756" w:rsidP="0024076F">
      <w:pPr>
        <w:rPr>
          <w:sz w:val="22"/>
        </w:rPr>
      </w:pPr>
    </w:p>
    <w:p w:rsidR="0024076F" w:rsidRPr="00BA673F" w:rsidRDefault="0024076F" w:rsidP="00BA673F">
      <w:pPr>
        <w:pStyle w:val="Ttulo2"/>
      </w:pPr>
      <w:r w:rsidRPr="00BA673F">
        <w:t>El concepto de «punto de ajuste»</w:t>
      </w:r>
      <w:r w:rsidR="00BA673F" w:rsidRPr="00BA673F">
        <w:t xml:space="preserve"> </w:t>
      </w:r>
      <w:r w:rsidRPr="00BA673F">
        <w:t>para el control de la temperatura</w:t>
      </w:r>
    </w:p>
    <w:p w:rsidR="00424C78" w:rsidRPr="00A366DB" w:rsidRDefault="0024076F" w:rsidP="00924FBA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A366DB">
        <w:rPr>
          <w:sz w:val="22"/>
        </w:rPr>
        <w:t xml:space="preserve">Por encima de </w:t>
      </w:r>
      <w:r w:rsidR="00A366DB" w:rsidRPr="00A366DB">
        <w:rPr>
          <w:sz w:val="22"/>
        </w:rPr>
        <w:t>37.1°C</w:t>
      </w:r>
      <w:r w:rsidRPr="00A366DB">
        <w:rPr>
          <w:sz w:val="22"/>
        </w:rPr>
        <w:t>,</w:t>
      </w:r>
      <w:r w:rsidR="00424C78" w:rsidRPr="00A366DB">
        <w:rPr>
          <w:sz w:val="22"/>
        </w:rPr>
        <w:t xml:space="preserve"> </w:t>
      </w:r>
      <w:r w:rsidRPr="00A366DB">
        <w:rPr>
          <w:b/>
          <w:sz w:val="22"/>
        </w:rPr>
        <w:t>la velocidad de pérdida de calor</w:t>
      </w:r>
      <w:r w:rsidRPr="00A366DB">
        <w:rPr>
          <w:sz w:val="22"/>
        </w:rPr>
        <w:t xml:space="preserve"> </w:t>
      </w:r>
      <w:r w:rsidRPr="00A366DB">
        <w:rPr>
          <w:b/>
          <w:sz w:val="22"/>
        </w:rPr>
        <w:t>excede la de producción</w:t>
      </w:r>
      <w:r w:rsidR="00A366DB" w:rsidRPr="00A366DB">
        <w:rPr>
          <w:sz w:val="22"/>
        </w:rPr>
        <w:t xml:space="preserve"> para volver a </w:t>
      </w:r>
      <w:r w:rsidRPr="00A366DB">
        <w:rPr>
          <w:sz w:val="22"/>
        </w:rPr>
        <w:t xml:space="preserve">37,1 °C. </w:t>
      </w:r>
    </w:p>
    <w:p w:rsidR="0024076F" w:rsidRPr="00A366DB" w:rsidRDefault="00A366DB" w:rsidP="00924FBA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A366DB">
        <w:rPr>
          <w:sz w:val="22"/>
        </w:rPr>
        <w:t>Por debajo de 37.1°C</w:t>
      </w:r>
      <w:r w:rsidR="0024076F" w:rsidRPr="00A366DB">
        <w:rPr>
          <w:sz w:val="22"/>
        </w:rPr>
        <w:t xml:space="preserve">, </w:t>
      </w:r>
      <w:r w:rsidR="0024076F" w:rsidRPr="00A366DB">
        <w:rPr>
          <w:b/>
          <w:sz w:val="22"/>
        </w:rPr>
        <w:t>la velocidad</w:t>
      </w:r>
      <w:r w:rsidR="00424C78" w:rsidRPr="00A366DB">
        <w:rPr>
          <w:b/>
          <w:sz w:val="22"/>
        </w:rPr>
        <w:t xml:space="preserve"> </w:t>
      </w:r>
      <w:r w:rsidR="0024076F" w:rsidRPr="00A366DB">
        <w:rPr>
          <w:b/>
          <w:sz w:val="22"/>
        </w:rPr>
        <w:t>de producción supera a la de pérdida</w:t>
      </w:r>
      <w:r w:rsidR="0024076F" w:rsidRPr="00A366DB">
        <w:rPr>
          <w:sz w:val="22"/>
        </w:rPr>
        <w:t>, por lo que la temperatura</w:t>
      </w:r>
      <w:r w:rsidR="00424C78" w:rsidRPr="00A366DB">
        <w:rPr>
          <w:sz w:val="22"/>
        </w:rPr>
        <w:t xml:space="preserve"> </w:t>
      </w:r>
      <w:r w:rsidR="0024076F" w:rsidRPr="00A366DB">
        <w:rPr>
          <w:sz w:val="22"/>
        </w:rPr>
        <w:t xml:space="preserve">corporal se eleva y </w:t>
      </w:r>
      <w:r w:rsidR="0024076F" w:rsidRPr="00A366DB">
        <w:rPr>
          <w:b/>
          <w:sz w:val="22"/>
        </w:rPr>
        <w:t>vuelve de nuevo al valor de 37,1 °C</w:t>
      </w:r>
      <w:r w:rsidR="0024076F" w:rsidRPr="00A366DB">
        <w:rPr>
          <w:sz w:val="22"/>
        </w:rPr>
        <w:t>.</w:t>
      </w:r>
    </w:p>
    <w:p w:rsidR="00424C78" w:rsidRPr="00A366DB" w:rsidRDefault="00A366DB" w:rsidP="00924FBA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A366DB">
        <w:rPr>
          <w:b/>
          <w:sz w:val="22"/>
        </w:rPr>
        <w:t>37.1°C</w:t>
      </w:r>
      <w:r w:rsidRPr="00A366DB">
        <w:rPr>
          <w:sz w:val="22"/>
        </w:rPr>
        <w:t xml:space="preserve"> </w:t>
      </w:r>
      <w:r w:rsidR="0024076F" w:rsidRPr="00A366DB">
        <w:rPr>
          <w:sz w:val="22"/>
        </w:rPr>
        <w:t xml:space="preserve">se denomina </w:t>
      </w:r>
      <w:r w:rsidR="0024076F" w:rsidRPr="00A366DB">
        <w:rPr>
          <w:b/>
          <w:sz w:val="22"/>
        </w:rPr>
        <w:t>«punto de ajuste»</w:t>
      </w:r>
      <w:r w:rsidR="00424C78" w:rsidRPr="00A366DB">
        <w:rPr>
          <w:b/>
          <w:sz w:val="22"/>
        </w:rPr>
        <w:t xml:space="preserve"> </w:t>
      </w:r>
      <w:r w:rsidR="0024076F" w:rsidRPr="00A366DB">
        <w:rPr>
          <w:b/>
          <w:sz w:val="22"/>
        </w:rPr>
        <w:t>del mecanismo termorregulador</w:t>
      </w:r>
      <w:r w:rsidR="0024076F" w:rsidRPr="00A366DB">
        <w:rPr>
          <w:sz w:val="22"/>
        </w:rPr>
        <w:t xml:space="preserve">. </w:t>
      </w:r>
    </w:p>
    <w:p w:rsidR="00BA673F" w:rsidRDefault="00BA673F" w:rsidP="00BA673F">
      <w:pPr>
        <w:pStyle w:val="Ttulo2"/>
      </w:pPr>
      <w:r w:rsidRPr="00BA673F">
        <w:lastRenderedPageBreak/>
        <w:t xml:space="preserve">Ganancia por retroalimentación para el control de la temperatura corporal. </w:t>
      </w:r>
    </w:p>
    <w:p w:rsidR="00617F7D" w:rsidRPr="00166320" w:rsidRDefault="00166320" w:rsidP="00873346">
      <w:pPr>
        <w:pStyle w:val="Prrafodelista"/>
        <w:numPr>
          <w:ilvl w:val="0"/>
          <w:numId w:val="55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4384" behindDoc="0" locked="0" layoutInCell="1" allowOverlap="1" wp14:anchorId="3AB3ED37" wp14:editId="23A02EA6">
            <wp:simplePos x="0" y="0"/>
            <wp:positionH relativeFrom="column">
              <wp:posOffset>4610100</wp:posOffset>
            </wp:positionH>
            <wp:positionV relativeFrom="paragraph">
              <wp:posOffset>64135</wp:posOffset>
            </wp:positionV>
            <wp:extent cx="2590800" cy="2876550"/>
            <wp:effectExtent l="0" t="0" r="0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90800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73F" w:rsidRPr="00166320">
        <w:rPr>
          <w:b/>
          <w:sz w:val="22"/>
        </w:rPr>
        <w:t>La ganancia</w:t>
      </w:r>
      <w:r w:rsidR="00617F7D" w:rsidRPr="00166320">
        <w:rPr>
          <w:b/>
          <w:sz w:val="22"/>
        </w:rPr>
        <w:t xml:space="preserve"> </w:t>
      </w:r>
      <w:r w:rsidR="00BA673F" w:rsidRPr="00166320">
        <w:rPr>
          <w:b/>
          <w:sz w:val="22"/>
        </w:rPr>
        <w:t>por retroalimentación</w:t>
      </w:r>
      <w:r w:rsidR="00BA673F" w:rsidRPr="00166320">
        <w:rPr>
          <w:sz w:val="22"/>
        </w:rPr>
        <w:t xml:space="preserve"> mide la eficiencia de un sistema de</w:t>
      </w:r>
      <w:r w:rsidR="00617F7D" w:rsidRPr="00166320">
        <w:rPr>
          <w:sz w:val="22"/>
        </w:rPr>
        <w:t xml:space="preserve"> </w:t>
      </w:r>
      <w:r w:rsidR="00BA673F" w:rsidRPr="00166320">
        <w:rPr>
          <w:sz w:val="22"/>
        </w:rPr>
        <w:t xml:space="preserve">control. </w:t>
      </w:r>
    </w:p>
    <w:p w:rsidR="00617F7D" w:rsidRPr="00CE4861" w:rsidRDefault="00BA673F" w:rsidP="00924FBA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CE4861">
        <w:rPr>
          <w:b/>
          <w:sz w:val="22"/>
        </w:rPr>
        <w:t>La ganancia por</w:t>
      </w:r>
      <w:r w:rsidR="00617F7D" w:rsidRPr="00CE4861">
        <w:rPr>
          <w:b/>
          <w:sz w:val="22"/>
        </w:rPr>
        <w:t xml:space="preserve"> </w:t>
      </w:r>
      <w:r w:rsidRPr="00CE4861">
        <w:rPr>
          <w:b/>
          <w:sz w:val="22"/>
        </w:rPr>
        <w:t>retroalimentación</w:t>
      </w:r>
      <w:r w:rsidRPr="00CE4861">
        <w:rPr>
          <w:sz w:val="22"/>
        </w:rPr>
        <w:t xml:space="preserve"> del sistema termorregulador equivale</w:t>
      </w:r>
      <w:r w:rsidR="00617F7D" w:rsidRPr="00CE4861">
        <w:rPr>
          <w:sz w:val="22"/>
        </w:rPr>
        <w:t xml:space="preserve"> </w:t>
      </w:r>
      <w:r w:rsidRPr="00CE4861">
        <w:rPr>
          <w:sz w:val="22"/>
        </w:rPr>
        <w:t xml:space="preserve">al </w:t>
      </w:r>
      <w:r w:rsidRPr="00CE4861">
        <w:rPr>
          <w:b/>
          <w:sz w:val="22"/>
        </w:rPr>
        <w:t>cociente</w:t>
      </w:r>
      <w:r w:rsidRPr="00CE4861">
        <w:rPr>
          <w:sz w:val="22"/>
        </w:rPr>
        <w:t xml:space="preserve"> entre el </w:t>
      </w:r>
      <w:r w:rsidRPr="00CE4861">
        <w:rPr>
          <w:b/>
          <w:sz w:val="22"/>
        </w:rPr>
        <w:t>cambio de temperatura ambiental</w:t>
      </w:r>
      <w:r w:rsidRPr="00CE4861">
        <w:rPr>
          <w:sz w:val="22"/>
        </w:rPr>
        <w:t xml:space="preserve"> y</w:t>
      </w:r>
      <w:r w:rsidR="00617F7D" w:rsidRPr="00CE4861">
        <w:rPr>
          <w:sz w:val="22"/>
        </w:rPr>
        <w:t xml:space="preserve"> </w:t>
      </w:r>
      <w:r w:rsidRPr="00CE4861">
        <w:rPr>
          <w:sz w:val="22"/>
        </w:rPr>
        <w:t xml:space="preserve">el </w:t>
      </w:r>
      <w:r w:rsidRPr="00CE4861">
        <w:rPr>
          <w:b/>
          <w:sz w:val="22"/>
        </w:rPr>
        <w:t>cambio de la temperatura central</w:t>
      </w:r>
      <w:r w:rsidRPr="00CE4861">
        <w:rPr>
          <w:sz w:val="22"/>
        </w:rPr>
        <w:t xml:space="preserve"> del cuerpo </w:t>
      </w:r>
      <w:r w:rsidRPr="00CE4861">
        <w:rPr>
          <w:b/>
          <w:sz w:val="22"/>
        </w:rPr>
        <w:t>menos 1</w:t>
      </w:r>
      <w:r w:rsidRPr="00CE4861">
        <w:rPr>
          <w:sz w:val="22"/>
        </w:rPr>
        <w:t xml:space="preserve">. </w:t>
      </w:r>
    </w:p>
    <w:p w:rsidR="00617F7D" w:rsidRDefault="00617F7D" w:rsidP="00CE4861">
      <w:pPr>
        <w:rPr>
          <w:sz w:val="22"/>
        </w:rPr>
      </w:pPr>
    </w:p>
    <w:p w:rsidR="00617F7D" w:rsidRPr="00CE4861" w:rsidRDefault="00053452" w:rsidP="00924FBA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CE4861">
        <w:rPr>
          <w:b/>
          <w:sz w:val="22"/>
        </w:rPr>
        <w:t>L</w:t>
      </w:r>
      <w:r w:rsidR="00BA673F" w:rsidRPr="00CE4861">
        <w:rPr>
          <w:b/>
          <w:sz w:val="22"/>
        </w:rPr>
        <w:t>a temperatura corporal humana</w:t>
      </w:r>
      <w:r w:rsidR="00BA673F" w:rsidRPr="00CE4861">
        <w:rPr>
          <w:sz w:val="22"/>
        </w:rPr>
        <w:t xml:space="preserve"> cambia</w:t>
      </w:r>
      <w:r w:rsidR="00617F7D" w:rsidRPr="00CE4861">
        <w:rPr>
          <w:sz w:val="22"/>
        </w:rPr>
        <w:t xml:space="preserve"> </w:t>
      </w:r>
      <w:r w:rsidR="00BA673F" w:rsidRPr="00CE4861">
        <w:rPr>
          <w:b/>
          <w:sz w:val="22"/>
        </w:rPr>
        <w:t>1°C</w:t>
      </w:r>
      <w:r w:rsidR="00BA673F" w:rsidRPr="00CE4861">
        <w:rPr>
          <w:sz w:val="22"/>
        </w:rPr>
        <w:t xml:space="preserve"> </w:t>
      </w:r>
      <w:r w:rsidRPr="00CE4861">
        <w:rPr>
          <w:sz w:val="22"/>
        </w:rPr>
        <w:t xml:space="preserve">por/c </w:t>
      </w:r>
      <w:r w:rsidR="00BA673F" w:rsidRPr="00CE4861">
        <w:rPr>
          <w:b/>
          <w:sz w:val="22"/>
        </w:rPr>
        <w:t>variación de 25 a 30 °C</w:t>
      </w:r>
      <w:r w:rsidR="00BA673F" w:rsidRPr="00CE4861">
        <w:rPr>
          <w:sz w:val="22"/>
        </w:rPr>
        <w:t xml:space="preserve"> de</w:t>
      </w:r>
      <w:r w:rsidR="00617F7D" w:rsidRPr="00CE4861">
        <w:rPr>
          <w:sz w:val="22"/>
        </w:rPr>
        <w:t xml:space="preserve"> </w:t>
      </w:r>
      <w:r w:rsidR="00BA673F" w:rsidRPr="00CE4861">
        <w:rPr>
          <w:sz w:val="22"/>
        </w:rPr>
        <w:t xml:space="preserve">la temperatura ambiente. </w:t>
      </w:r>
    </w:p>
    <w:p w:rsidR="00617F7D" w:rsidRPr="00CE4861" w:rsidRDefault="00BA673F" w:rsidP="00924FBA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CE4861">
        <w:rPr>
          <w:b/>
          <w:sz w:val="22"/>
        </w:rPr>
        <w:t>La temperatura cutánea</w:t>
      </w:r>
      <w:r w:rsidRPr="00CE4861">
        <w:rPr>
          <w:sz w:val="22"/>
        </w:rPr>
        <w:t xml:space="preserve"> puede modificar</w:t>
      </w:r>
      <w:r w:rsidR="00617F7D" w:rsidRPr="00CE4861">
        <w:rPr>
          <w:sz w:val="22"/>
        </w:rPr>
        <w:t xml:space="preserve"> </w:t>
      </w:r>
      <w:r w:rsidRPr="00CE4861">
        <w:rPr>
          <w:sz w:val="22"/>
        </w:rPr>
        <w:t>el punto de ajuste para el control</w:t>
      </w:r>
      <w:r w:rsidR="00617F7D" w:rsidRPr="00CE4861">
        <w:rPr>
          <w:sz w:val="22"/>
        </w:rPr>
        <w:t xml:space="preserve"> </w:t>
      </w:r>
      <w:r w:rsidRPr="00CE4861">
        <w:rPr>
          <w:sz w:val="22"/>
        </w:rPr>
        <w:t>de la temperatura central</w:t>
      </w:r>
      <w:r w:rsidR="00617F7D" w:rsidRPr="00CE4861">
        <w:rPr>
          <w:sz w:val="22"/>
        </w:rPr>
        <w:t xml:space="preserve"> </w:t>
      </w:r>
    </w:p>
    <w:p w:rsidR="00617F7D" w:rsidRDefault="00617F7D" w:rsidP="00CE4861">
      <w:pPr>
        <w:rPr>
          <w:sz w:val="22"/>
        </w:rPr>
      </w:pPr>
    </w:p>
    <w:p w:rsidR="00617F7D" w:rsidRPr="00CE4861" w:rsidRDefault="00BA673F" w:rsidP="00924FBA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9C67BB">
        <w:rPr>
          <w:b/>
          <w:sz w:val="22"/>
        </w:rPr>
        <w:t>El punto de ajuste crítico de la temperatura en el hipotálamo</w:t>
      </w:r>
      <w:r w:rsidRPr="00CE4861">
        <w:rPr>
          <w:sz w:val="22"/>
        </w:rPr>
        <w:t>,</w:t>
      </w:r>
      <w:r w:rsidR="00617F7D" w:rsidRPr="00CE4861">
        <w:rPr>
          <w:sz w:val="22"/>
        </w:rPr>
        <w:t xml:space="preserve"> </w:t>
      </w:r>
      <w:r w:rsidRPr="00CE4861">
        <w:rPr>
          <w:sz w:val="22"/>
        </w:rPr>
        <w:t>a partir del cual se inicia la sudoración y por debajo</w:t>
      </w:r>
      <w:r w:rsidR="00617F7D" w:rsidRPr="00CE4861">
        <w:rPr>
          <w:sz w:val="22"/>
        </w:rPr>
        <w:t xml:space="preserve"> </w:t>
      </w:r>
      <w:r w:rsidRPr="00CE4861">
        <w:rPr>
          <w:sz w:val="22"/>
        </w:rPr>
        <w:t>del cual comienza la tiritona</w:t>
      </w:r>
      <w:r w:rsidR="009C67BB">
        <w:rPr>
          <w:sz w:val="22"/>
        </w:rPr>
        <w:t>,</w:t>
      </w:r>
      <w:r w:rsidRPr="00CE4861">
        <w:rPr>
          <w:sz w:val="22"/>
        </w:rPr>
        <w:t xml:space="preserve"> </w:t>
      </w:r>
      <w:r w:rsidRPr="009C67BB">
        <w:rPr>
          <w:b/>
          <w:sz w:val="22"/>
        </w:rPr>
        <w:t>depende del grado</w:t>
      </w:r>
      <w:r w:rsidR="00617F7D" w:rsidRPr="009C67BB">
        <w:rPr>
          <w:b/>
          <w:sz w:val="22"/>
        </w:rPr>
        <w:t xml:space="preserve"> </w:t>
      </w:r>
      <w:r w:rsidRPr="009C67BB">
        <w:rPr>
          <w:b/>
          <w:sz w:val="22"/>
        </w:rPr>
        <w:t>de actividad de los receptores</w:t>
      </w:r>
      <w:r w:rsidRPr="00CE4861">
        <w:rPr>
          <w:sz w:val="22"/>
        </w:rPr>
        <w:t xml:space="preserve"> </w:t>
      </w:r>
      <w:r w:rsidRPr="009C67BB">
        <w:rPr>
          <w:b/>
          <w:sz w:val="22"/>
        </w:rPr>
        <w:t>para el calor</w:t>
      </w:r>
      <w:r w:rsidRPr="00CE4861">
        <w:rPr>
          <w:sz w:val="22"/>
        </w:rPr>
        <w:t xml:space="preserve"> de la región</w:t>
      </w:r>
      <w:r w:rsidR="00617F7D" w:rsidRPr="00CE4861">
        <w:rPr>
          <w:sz w:val="22"/>
        </w:rPr>
        <w:t xml:space="preserve"> </w:t>
      </w:r>
      <w:r w:rsidRPr="00CE4861">
        <w:rPr>
          <w:sz w:val="22"/>
        </w:rPr>
        <w:t xml:space="preserve">hipotalámica anterior y preóptica. </w:t>
      </w:r>
    </w:p>
    <w:p w:rsidR="00617F7D" w:rsidRDefault="00617F7D" w:rsidP="00BA673F">
      <w:pPr>
        <w:rPr>
          <w:sz w:val="22"/>
        </w:rPr>
      </w:pPr>
    </w:p>
    <w:p w:rsidR="00617F7D" w:rsidRPr="009C67BB" w:rsidRDefault="00166320" w:rsidP="00924FBA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9C67BB">
        <w:rPr>
          <w:b/>
          <w:noProof/>
          <w:lang w:val="es-GT" w:eastAsia="es-GT"/>
        </w:rPr>
        <w:drawing>
          <wp:anchor distT="0" distB="0" distL="114300" distR="114300" simplePos="0" relativeHeight="251665408" behindDoc="0" locked="0" layoutInCell="1" allowOverlap="1" wp14:anchorId="0E887BAF" wp14:editId="24FD93E2">
            <wp:simplePos x="0" y="0"/>
            <wp:positionH relativeFrom="column">
              <wp:posOffset>4714875</wp:posOffset>
            </wp:positionH>
            <wp:positionV relativeFrom="paragraph">
              <wp:posOffset>477520</wp:posOffset>
            </wp:positionV>
            <wp:extent cx="2486025" cy="3105150"/>
            <wp:effectExtent l="0" t="0" r="9525" b="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86025" cy="310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7E8" w:rsidRPr="003737E8">
        <w:rPr>
          <w:b/>
          <w:sz w:val="22"/>
        </w:rPr>
        <w:t>L</w:t>
      </w:r>
      <w:r w:rsidR="00BA673F" w:rsidRPr="003737E8">
        <w:rPr>
          <w:b/>
          <w:sz w:val="22"/>
        </w:rPr>
        <w:t>as señales</w:t>
      </w:r>
      <w:r w:rsidR="00617F7D" w:rsidRPr="003737E8">
        <w:rPr>
          <w:b/>
          <w:sz w:val="22"/>
        </w:rPr>
        <w:t xml:space="preserve"> </w:t>
      </w:r>
      <w:r w:rsidR="00BA673F" w:rsidRPr="003737E8">
        <w:rPr>
          <w:b/>
          <w:sz w:val="22"/>
        </w:rPr>
        <w:t>de temperatura</w:t>
      </w:r>
      <w:r w:rsidR="00BA673F" w:rsidRPr="009C67BB">
        <w:rPr>
          <w:sz w:val="22"/>
        </w:rPr>
        <w:t xml:space="preserve"> de las </w:t>
      </w:r>
      <w:r w:rsidR="00BA673F" w:rsidRPr="003737E8">
        <w:rPr>
          <w:b/>
          <w:sz w:val="22"/>
        </w:rPr>
        <w:t>regiones periféricas</w:t>
      </w:r>
      <w:r w:rsidR="00BA673F" w:rsidRPr="009C67BB">
        <w:rPr>
          <w:sz w:val="22"/>
        </w:rPr>
        <w:t xml:space="preserve"> </w:t>
      </w:r>
      <w:r w:rsidR="003737E8">
        <w:rPr>
          <w:sz w:val="22"/>
        </w:rPr>
        <w:t>[</w:t>
      </w:r>
      <w:r w:rsidR="00BA673F" w:rsidRPr="009C67BB">
        <w:rPr>
          <w:sz w:val="22"/>
        </w:rPr>
        <w:t>piel y tejidos profundos (</w:t>
      </w:r>
      <w:r w:rsidR="003737E8">
        <w:rPr>
          <w:sz w:val="22"/>
        </w:rPr>
        <w:t xml:space="preserve">ME </w:t>
      </w:r>
      <w:r w:rsidR="00BA673F" w:rsidRPr="009C67BB">
        <w:rPr>
          <w:sz w:val="22"/>
        </w:rPr>
        <w:t>y v</w:t>
      </w:r>
      <w:r w:rsidR="003737E8">
        <w:rPr>
          <w:sz w:val="22"/>
        </w:rPr>
        <w:t>í</w:t>
      </w:r>
      <w:r w:rsidR="00BA673F" w:rsidRPr="009C67BB">
        <w:rPr>
          <w:sz w:val="22"/>
        </w:rPr>
        <w:t>sceras abdominales)</w:t>
      </w:r>
      <w:r w:rsidR="003737E8">
        <w:rPr>
          <w:sz w:val="22"/>
        </w:rPr>
        <w:t>]</w:t>
      </w:r>
      <w:r w:rsidR="00BA673F" w:rsidRPr="009C67BB">
        <w:rPr>
          <w:sz w:val="22"/>
        </w:rPr>
        <w:t>, contribuyen a regular la temperatura corporal</w:t>
      </w:r>
      <w:r w:rsidR="003737E8">
        <w:rPr>
          <w:sz w:val="22"/>
        </w:rPr>
        <w:t xml:space="preserve">, </w:t>
      </w:r>
      <w:r w:rsidR="003737E8">
        <w:rPr>
          <w:b/>
          <w:sz w:val="22"/>
        </w:rPr>
        <w:t>modificando el punto de ajuste</w:t>
      </w:r>
      <w:r w:rsidR="003737E8">
        <w:rPr>
          <w:sz w:val="22"/>
        </w:rPr>
        <w:t xml:space="preserve"> del centro hipotalámico</w:t>
      </w:r>
      <w:r w:rsidR="00BA673F" w:rsidRPr="009C67BB">
        <w:rPr>
          <w:sz w:val="22"/>
        </w:rPr>
        <w:t xml:space="preserve">. </w:t>
      </w:r>
    </w:p>
    <w:p w:rsidR="00617F7D" w:rsidRDefault="00617F7D" w:rsidP="009C67BB">
      <w:pPr>
        <w:rPr>
          <w:sz w:val="22"/>
        </w:rPr>
      </w:pPr>
    </w:p>
    <w:p w:rsidR="00617F7D" w:rsidRPr="009C67BB" w:rsidRDefault="003737E8" w:rsidP="00924FBA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3737E8">
        <w:rPr>
          <w:b/>
          <w:sz w:val="22"/>
        </w:rPr>
        <w:t>C</w:t>
      </w:r>
      <w:r w:rsidR="00BA673F" w:rsidRPr="003737E8">
        <w:rPr>
          <w:b/>
          <w:sz w:val="22"/>
        </w:rPr>
        <w:t xml:space="preserve">uando la temperatura cutánea </w:t>
      </w:r>
      <w:r>
        <w:rPr>
          <w:b/>
          <w:sz w:val="22"/>
        </w:rPr>
        <w:t xml:space="preserve">es </w:t>
      </w:r>
      <w:r w:rsidR="00BA673F" w:rsidRPr="003737E8">
        <w:rPr>
          <w:b/>
          <w:sz w:val="22"/>
        </w:rPr>
        <w:t>elevada</w:t>
      </w:r>
      <w:r w:rsidR="00BA673F" w:rsidRPr="009C67BB">
        <w:rPr>
          <w:sz w:val="22"/>
        </w:rPr>
        <w:t>, la</w:t>
      </w:r>
      <w:r w:rsidR="00617F7D" w:rsidRPr="009C67BB">
        <w:rPr>
          <w:sz w:val="22"/>
        </w:rPr>
        <w:t xml:space="preserve"> </w:t>
      </w:r>
      <w:r w:rsidR="00BA673F" w:rsidRPr="009C67BB">
        <w:rPr>
          <w:sz w:val="22"/>
        </w:rPr>
        <w:t xml:space="preserve">sudoración se </w:t>
      </w:r>
      <w:r>
        <w:rPr>
          <w:sz w:val="22"/>
        </w:rPr>
        <w:t xml:space="preserve">inicia </w:t>
      </w:r>
      <w:r w:rsidR="00BA673F" w:rsidRPr="009C67BB">
        <w:rPr>
          <w:sz w:val="22"/>
        </w:rPr>
        <w:t xml:space="preserve">con una temperatura </w:t>
      </w:r>
      <w:r w:rsidR="00BA673F" w:rsidRPr="003737E8">
        <w:rPr>
          <w:b/>
          <w:sz w:val="22"/>
        </w:rPr>
        <w:t>hipotalámica más</w:t>
      </w:r>
      <w:r w:rsidR="00617F7D" w:rsidRPr="003737E8">
        <w:rPr>
          <w:b/>
          <w:sz w:val="22"/>
        </w:rPr>
        <w:t xml:space="preserve"> </w:t>
      </w:r>
      <w:r w:rsidR="00BA673F" w:rsidRPr="003737E8">
        <w:rPr>
          <w:b/>
          <w:sz w:val="22"/>
        </w:rPr>
        <w:t>baja</w:t>
      </w:r>
      <w:r w:rsidR="00BA673F" w:rsidRPr="009C67BB">
        <w:rPr>
          <w:sz w:val="22"/>
        </w:rPr>
        <w:t xml:space="preserve"> que cuando la temperatura cutánea era reducida. </w:t>
      </w:r>
    </w:p>
    <w:p w:rsidR="00BA673F" w:rsidRPr="009C67BB" w:rsidRDefault="003F597E" w:rsidP="00924FBA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3F597E">
        <w:rPr>
          <w:b/>
          <w:sz w:val="22"/>
        </w:rPr>
        <w:t xml:space="preserve">Ayuda a </w:t>
      </w:r>
      <w:r w:rsidR="00BA673F" w:rsidRPr="003F597E">
        <w:rPr>
          <w:b/>
          <w:sz w:val="22"/>
        </w:rPr>
        <w:t xml:space="preserve">suprimir la sudoración </w:t>
      </w:r>
      <w:r w:rsidR="00BA673F" w:rsidRPr="009C67BB">
        <w:rPr>
          <w:sz w:val="22"/>
        </w:rPr>
        <w:t>si la temperatura de la piel es baja</w:t>
      </w:r>
      <w:r>
        <w:rPr>
          <w:sz w:val="22"/>
        </w:rPr>
        <w:t>, para evitar exceso de pérdida de calor</w:t>
      </w:r>
      <w:r w:rsidR="00BA673F" w:rsidRPr="009C67BB">
        <w:rPr>
          <w:sz w:val="22"/>
        </w:rPr>
        <w:t>.</w:t>
      </w:r>
      <w:r w:rsidR="00617F7D" w:rsidRPr="009C67BB">
        <w:rPr>
          <w:sz w:val="22"/>
        </w:rPr>
        <w:t xml:space="preserve"> </w:t>
      </w:r>
    </w:p>
    <w:p w:rsidR="00617F7D" w:rsidRPr="00BA673F" w:rsidRDefault="00617F7D" w:rsidP="009C67BB">
      <w:pPr>
        <w:rPr>
          <w:sz w:val="22"/>
        </w:rPr>
      </w:pPr>
    </w:p>
    <w:p w:rsidR="00617F7D" w:rsidRPr="009C67BB" w:rsidRDefault="00101297" w:rsidP="00924FBA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101297">
        <w:rPr>
          <w:b/>
          <w:sz w:val="22"/>
        </w:rPr>
        <w:t>S</w:t>
      </w:r>
      <w:r w:rsidR="00BA673F" w:rsidRPr="00101297">
        <w:rPr>
          <w:b/>
          <w:sz w:val="22"/>
        </w:rPr>
        <w:t>i la piel se enfría</w:t>
      </w:r>
      <w:r w:rsidR="00BA673F" w:rsidRPr="009C67BB">
        <w:rPr>
          <w:sz w:val="22"/>
        </w:rPr>
        <w:t xml:space="preserve">, impulsa los </w:t>
      </w:r>
      <w:r w:rsidR="00BA673F" w:rsidRPr="00101297">
        <w:rPr>
          <w:b/>
          <w:sz w:val="22"/>
        </w:rPr>
        <w:t>centros</w:t>
      </w:r>
      <w:r w:rsidR="00617F7D" w:rsidRPr="00101297">
        <w:rPr>
          <w:b/>
          <w:sz w:val="22"/>
        </w:rPr>
        <w:t xml:space="preserve"> </w:t>
      </w:r>
      <w:r w:rsidR="00BA673F" w:rsidRPr="00101297">
        <w:rPr>
          <w:b/>
          <w:sz w:val="22"/>
        </w:rPr>
        <w:t>hipotalámicos</w:t>
      </w:r>
      <w:r w:rsidR="00BA673F" w:rsidRPr="009C67BB">
        <w:rPr>
          <w:sz w:val="22"/>
        </w:rPr>
        <w:t xml:space="preserve"> hasta el </w:t>
      </w:r>
      <w:r w:rsidR="00BA673F" w:rsidRPr="00101297">
        <w:rPr>
          <w:b/>
          <w:sz w:val="22"/>
        </w:rPr>
        <w:t>umbral de la tiritona</w:t>
      </w:r>
      <w:r w:rsidR="00BA673F" w:rsidRPr="009C67BB">
        <w:rPr>
          <w:sz w:val="22"/>
        </w:rPr>
        <w:t>, aunque la temperatura</w:t>
      </w:r>
      <w:r w:rsidR="00617F7D" w:rsidRPr="009C67BB">
        <w:rPr>
          <w:sz w:val="22"/>
        </w:rPr>
        <w:t xml:space="preserve"> </w:t>
      </w:r>
      <w:r w:rsidR="00BA673F" w:rsidRPr="009C67BB">
        <w:rPr>
          <w:sz w:val="22"/>
        </w:rPr>
        <w:t xml:space="preserve">hipotalámica continúe en el intervalo normal. </w:t>
      </w:r>
    </w:p>
    <w:p w:rsidR="00617F7D" w:rsidRPr="009C67BB" w:rsidRDefault="00CD6CEE" w:rsidP="00924FBA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CD6CEE">
        <w:rPr>
          <w:b/>
          <w:sz w:val="22"/>
        </w:rPr>
        <w:t>U</w:t>
      </w:r>
      <w:r w:rsidR="00BA673F" w:rsidRPr="00CD6CEE">
        <w:rPr>
          <w:b/>
          <w:sz w:val="22"/>
        </w:rPr>
        <w:t>na temperatura fría de la</w:t>
      </w:r>
      <w:r w:rsidR="00617F7D" w:rsidRPr="00CD6CEE">
        <w:rPr>
          <w:b/>
          <w:sz w:val="22"/>
        </w:rPr>
        <w:t xml:space="preserve"> </w:t>
      </w:r>
      <w:r w:rsidR="00BA673F" w:rsidRPr="00CD6CEE">
        <w:rPr>
          <w:b/>
          <w:sz w:val="22"/>
        </w:rPr>
        <w:t xml:space="preserve">piel </w:t>
      </w:r>
      <w:r w:rsidR="00BA673F" w:rsidRPr="009C67BB">
        <w:rPr>
          <w:sz w:val="22"/>
        </w:rPr>
        <w:t xml:space="preserve">reduciría de inmediato la temp corporal, </w:t>
      </w:r>
      <w:r>
        <w:rPr>
          <w:sz w:val="22"/>
        </w:rPr>
        <w:t xml:space="preserve">por lo que </w:t>
      </w:r>
      <w:r w:rsidR="00BA673F" w:rsidRPr="009C67BB">
        <w:rPr>
          <w:sz w:val="22"/>
        </w:rPr>
        <w:t>se increment</w:t>
      </w:r>
      <w:r>
        <w:rPr>
          <w:sz w:val="22"/>
        </w:rPr>
        <w:t>a</w:t>
      </w:r>
      <w:r w:rsidR="00BA673F" w:rsidRPr="009C67BB">
        <w:rPr>
          <w:sz w:val="22"/>
        </w:rPr>
        <w:t xml:space="preserve"> la prod de calor. </w:t>
      </w:r>
    </w:p>
    <w:p w:rsidR="00733965" w:rsidRDefault="00733965" w:rsidP="00733965">
      <w:pPr>
        <w:rPr>
          <w:sz w:val="22"/>
        </w:rPr>
      </w:pPr>
    </w:p>
    <w:p w:rsidR="00733965" w:rsidRPr="00BA673F" w:rsidRDefault="00BA673F" w:rsidP="00BA673F">
      <w:pPr>
        <w:pStyle w:val="Ttulo2"/>
      </w:pPr>
      <w:r w:rsidRPr="00BA673F">
        <w:t>Control conductual de la temperatura corporal</w:t>
      </w:r>
    </w:p>
    <w:p w:rsidR="009C67BB" w:rsidRPr="002925CA" w:rsidRDefault="00BA673F" w:rsidP="00924FBA">
      <w:pPr>
        <w:pStyle w:val="Prrafodelista"/>
        <w:numPr>
          <w:ilvl w:val="0"/>
          <w:numId w:val="41"/>
        </w:numPr>
        <w:ind w:left="360"/>
        <w:rPr>
          <w:sz w:val="22"/>
        </w:rPr>
      </w:pPr>
      <w:r w:rsidRPr="002925CA">
        <w:rPr>
          <w:b/>
          <w:sz w:val="22"/>
        </w:rPr>
        <w:t>Cuando la temperatura interna del cuerpo</w:t>
      </w:r>
      <w:r w:rsidR="009C67BB" w:rsidRPr="002925CA">
        <w:rPr>
          <w:b/>
          <w:sz w:val="22"/>
        </w:rPr>
        <w:t xml:space="preserve"> </w:t>
      </w:r>
      <w:r w:rsidRPr="002925CA">
        <w:rPr>
          <w:b/>
          <w:sz w:val="22"/>
        </w:rPr>
        <w:t>se eleva en exceso</w:t>
      </w:r>
      <w:r w:rsidRPr="002925CA">
        <w:rPr>
          <w:sz w:val="22"/>
        </w:rPr>
        <w:t>, las señales de las regiones encefálicas que</w:t>
      </w:r>
      <w:r w:rsidR="009C67BB" w:rsidRPr="002925CA">
        <w:rPr>
          <w:sz w:val="22"/>
        </w:rPr>
        <w:t xml:space="preserve"> </w:t>
      </w:r>
      <w:r w:rsidRPr="002925CA">
        <w:rPr>
          <w:sz w:val="22"/>
        </w:rPr>
        <w:t xml:space="preserve">regulan la temperatura otorgan a la persona una </w:t>
      </w:r>
      <w:r w:rsidRPr="002925CA">
        <w:rPr>
          <w:b/>
          <w:sz w:val="22"/>
        </w:rPr>
        <w:t>sensación</w:t>
      </w:r>
      <w:r w:rsidR="009C67BB" w:rsidRPr="002925CA">
        <w:rPr>
          <w:b/>
          <w:sz w:val="22"/>
        </w:rPr>
        <w:t xml:space="preserve"> </w:t>
      </w:r>
      <w:r w:rsidRPr="002925CA">
        <w:rPr>
          <w:b/>
          <w:sz w:val="22"/>
        </w:rPr>
        <w:t>psíquica de sobrecalentamiento</w:t>
      </w:r>
      <w:r w:rsidRPr="002925CA">
        <w:rPr>
          <w:sz w:val="22"/>
        </w:rPr>
        <w:t xml:space="preserve">. </w:t>
      </w:r>
    </w:p>
    <w:p w:rsidR="009C67BB" w:rsidRDefault="009C67BB" w:rsidP="002925CA">
      <w:pPr>
        <w:rPr>
          <w:sz w:val="22"/>
        </w:rPr>
      </w:pPr>
    </w:p>
    <w:p w:rsidR="009C67BB" w:rsidRPr="002925CA" w:rsidRDefault="002925CA" w:rsidP="00924FBA">
      <w:pPr>
        <w:pStyle w:val="Prrafodelista"/>
        <w:numPr>
          <w:ilvl w:val="0"/>
          <w:numId w:val="41"/>
        </w:numPr>
        <w:ind w:left="360"/>
        <w:rPr>
          <w:sz w:val="22"/>
        </w:rPr>
      </w:pPr>
      <w:r w:rsidRPr="002925CA">
        <w:rPr>
          <w:b/>
          <w:sz w:val="22"/>
        </w:rPr>
        <w:t>C</w:t>
      </w:r>
      <w:r w:rsidR="00BA673F" w:rsidRPr="002925CA">
        <w:rPr>
          <w:b/>
          <w:sz w:val="22"/>
        </w:rPr>
        <w:t>uando el</w:t>
      </w:r>
      <w:r w:rsidR="009C67BB" w:rsidRPr="002925CA">
        <w:rPr>
          <w:b/>
          <w:sz w:val="22"/>
        </w:rPr>
        <w:t xml:space="preserve"> </w:t>
      </w:r>
      <w:r w:rsidR="00BA673F" w:rsidRPr="002925CA">
        <w:rPr>
          <w:b/>
          <w:sz w:val="22"/>
        </w:rPr>
        <w:t>organismo se enfría mucho</w:t>
      </w:r>
      <w:r w:rsidR="00BA673F" w:rsidRPr="002925CA">
        <w:rPr>
          <w:sz w:val="22"/>
        </w:rPr>
        <w:t>, las señales de la piel y otros receptores profundos inducen una sensación molesta</w:t>
      </w:r>
      <w:r w:rsidR="009C67BB" w:rsidRPr="002925CA">
        <w:rPr>
          <w:sz w:val="22"/>
        </w:rPr>
        <w:t xml:space="preserve"> </w:t>
      </w:r>
      <w:r w:rsidR="00BA673F" w:rsidRPr="002925CA">
        <w:rPr>
          <w:sz w:val="22"/>
        </w:rPr>
        <w:t xml:space="preserve">de frío. </w:t>
      </w:r>
    </w:p>
    <w:p w:rsidR="009C67BB" w:rsidRDefault="009C67BB" w:rsidP="00733965">
      <w:pPr>
        <w:rPr>
          <w:sz w:val="22"/>
        </w:rPr>
      </w:pPr>
    </w:p>
    <w:p w:rsidR="00BA673F" w:rsidRPr="00BA673F" w:rsidRDefault="00BA673F" w:rsidP="00BA673F">
      <w:pPr>
        <w:pStyle w:val="Ttulo2"/>
      </w:pPr>
      <w:r w:rsidRPr="00BA673F">
        <w:t>Reflejos locales de la temperatura cutánea</w:t>
      </w:r>
    </w:p>
    <w:p w:rsidR="009C67BB" w:rsidRPr="004A551D" w:rsidRDefault="004A551D" w:rsidP="00924FBA">
      <w:pPr>
        <w:pStyle w:val="Prrafodelista"/>
        <w:numPr>
          <w:ilvl w:val="0"/>
          <w:numId w:val="42"/>
        </w:numPr>
        <w:ind w:left="360"/>
        <w:rPr>
          <w:sz w:val="22"/>
        </w:rPr>
      </w:pPr>
      <w:r>
        <w:rPr>
          <w:sz w:val="22"/>
        </w:rPr>
        <w:t xml:space="preserve">Si se </w:t>
      </w:r>
      <w:r w:rsidR="00BA673F" w:rsidRPr="004A551D">
        <w:rPr>
          <w:sz w:val="22"/>
        </w:rPr>
        <w:t xml:space="preserve">coloca durante un breve período el pie </w:t>
      </w:r>
      <w:r w:rsidR="00BA673F" w:rsidRPr="004A551D">
        <w:rPr>
          <w:b/>
          <w:sz w:val="22"/>
        </w:rPr>
        <w:t>bajo</w:t>
      </w:r>
      <w:r w:rsidR="009C67BB" w:rsidRPr="004A551D">
        <w:rPr>
          <w:b/>
          <w:sz w:val="22"/>
        </w:rPr>
        <w:t xml:space="preserve"> </w:t>
      </w:r>
      <w:r w:rsidR="00BA673F" w:rsidRPr="004A551D">
        <w:rPr>
          <w:b/>
          <w:sz w:val="22"/>
        </w:rPr>
        <w:t>una lámpara caliente</w:t>
      </w:r>
      <w:r w:rsidR="00BA673F" w:rsidRPr="004A551D">
        <w:rPr>
          <w:sz w:val="22"/>
        </w:rPr>
        <w:t xml:space="preserve">, se produce una </w:t>
      </w:r>
      <w:r w:rsidR="00BA673F" w:rsidRPr="004A551D">
        <w:rPr>
          <w:b/>
          <w:sz w:val="22"/>
        </w:rPr>
        <w:t>vasodilatación local y una</w:t>
      </w:r>
      <w:r w:rsidR="009C67BB" w:rsidRPr="004A551D">
        <w:rPr>
          <w:b/>
          <w:sz w:val="22"/>
        </w:rPr>
        <w:t xml:space="preserve"> </w:t>
      </w:r>
      <w:r w:rsidR="00BA673F" w:rsidRPr="004A551D">
        <w:rPr>
          <w:b/>
          <w:sz w:val="22"/>
        </w:rPr>
        <w:t>sudoración local</w:t>
      </w:r>
      <w:r w:rsidR="00BA673F" w:rsidRPr="004A551D">
        <w:rPr>
          <w:sz w:val="22"/>
        </w:rPr>
        <w:t xml:space="preserve"> leve. </w:t>
      </w:r>
    </w:p>
    <w:p w:rsidR="009C67BB" w:rsidRPr="004A551D" w:rsidRDefault="004A551D" w:rsidP="00924FBA">
      <w:pPr>
        <w:pStyle w:val="Prrafodelista"/>
        <w:numPr>
          <w:ilvl w:val="0"/>
          <w:numId w:val="42"/>
        </w:numPr>
        <w:ind w:left="360"/>
        <w:rPr>
          <w:sz w:val="22"/>
        </w:rPr>
      </w:pPr>
      <w:r>
        <w:rPr>
          <w:sz w:val="22"/>
        </w:rPr>
        <w:t>S</w:t>
      </w:r>
      <w:r w:rsidR="00BA673F" w:rsidRPr="004A551D">
        <w:rPr>
          <w:sz w:val="22"/>
        </w:rPr>
        <w:t xml:space="preserve">i se introduce el pie en </w:t>
      </w:r>
      <w:r w:rsidR="00BA673F" w:rsidRPr="004A551D">
        <w:rPr>
          <w:b/>
          <w:sz w:val="22"/>
        </w:rPr>
        <w:t>agua</w:t>
      </w:r>
      <w:r w:rsidR="009C67BB" w:rsidRPr="004A551D">
        <w:rPr>
          <w:b/>
          <w:sz w:val="22"/>
        </w:rPr>
        <w:t xml:space="preserve"> </w:t>
      </w:r>
      <w:r w:rsidR="00BA673F" w:rsidRPr="004A551D">
        <w:rPr>
          <w:b/>
          <w:sz w:val="22"/>
        </w:rPr>
        <w:t>fría</w:t>
      </w:r>
      <w:r w:rsidR="00BA673F" w:rsidRPr="004A551D">
        <w:rPr>
          <w:sz w:val="22"/>
        </w:rPr>
        <w:t xml:space="preserve">, se produce una </w:t>
      </w:r>
      <w:r w:rsidR="00BA673F" w:rsidRPr="004A551D">
        <w:rPr>
          <w:b/>
          <w:sz w:val="22"/>
        </w:rPr>
        <w:t>vasoconstricción local</w:t>
      </w:r>
      <w:r w:rsidR="00BA673F" w:rsidRPr="004A551D">
        <w:rPr>
          <w:sz w:val="22"/>
        </w:rPr>
        <w:t xml:space="preserve"> y </w:t>
      </w:r>
      <w:r w:rsidR="00BA673F" w:rsidRPr="004A551D">
        <w:rPr>
          <w:b/>
          <w:sz w:val="22"/>
        </w:rPr>
        <w:t>cesa la sudoración</w:t>
      </w:r>
      <w:r w:rsidR="009C67BB" w:rsidRPr="004A551D">
        <w:rPr>
          <w:b/>
          <w:sz w:val="22"/>
        </w:rPr>
        <w:t xml:space="preserve"> </w:t>
      </w:r>
      <w:r w:rsidR="00BA673F" w:rsidRPr="004A551D">
        <w:rPr>
          <w:b/>
          <w:sz w:val="22"/>
        </w:rPr>
        <w:t>del pie</w:t>
      </w:r>
      <w:r w:rsidR="00BA673F" w:rsidRPr="004A551D">
        <w:rPr>
          <w:sz w:val="22"/>
        </w:rPr>
        <w:t xml:space="preserve">. </w:t>
      </w:r>
    </w:p>
    <w:p w:rsidR="009C67BB" w:rsidRPr="004A551D" w:rsidRDefault="004A551D" w:rsidP="00924FBA">
      <w:pPr>
        <w:pStyle w:val="Prrafodelista"/>
        <w:numPr>
          <w:ilvl w:val="0"/>
          <w:numId w:val="42"/>
        </w:numPr>
        <w:ind w:left="360"/>
        <w:rPr>
          <w:sz w:val="22"/>
        </w:rPr>
      </w:pPr>
      <w:r>
        <w:rPr>
          <w:sz w:val="22"/>
        </w:rPr>
        <w:t xml:space="preserve">Éstos son </w:t>
      </w:r>
      <w:r w:rsidR="00BA673F" w:rsidRPr="004A551D">
        <w:rPr>
          <w:b/>
          <w:sz w:val="22"/>
        </w:rPr>
        <w:t>efectos locales directos de</w:t>
      </w:r>
      <w:r w:rsidR="009C67BB" w:rsidRPr="004A551D">
        <w:rPr>
          <w:b/>
          <w:sz w:val="22"/>
        </w:rPr>
        <w:t xml:space="preserve"> </w:t>
      </w:r>
      <w:r w:rsidR="00BA673F" w:rsidRPr="004A551D">
        <w:rPr>
          <w:b/>
          <w:sz w:val="22"/>
        </w:rPr>
        <w:t>la temperatura</w:t>
      </w:r>
      <w:r w:rsidR="00BA673F" w:rsidRPr="004A551D">
        <w:rPr>
          <w:sz w:val="22"/>
        </w:rPr>
        <w:t xml:space="preserve"> sobre los vasos sanguíneos y también a reflejos</w:t>
      </w:r>
      <w:r w:rsidR="009C67BB" w:rsidRPr="004A551D">
        <w:rPr>
          <w:sz w:val="22"/>
        </w:rPr>
        <w:t xml:space="preserve"> </w:t>
      </w:r>
      <w:r w:rsidR="00BA673F" w:rsidRPr="004A551D">
        <w:rPr>
          <w:sz w:val="22"/>
        </w:rPr>
        <w:t>medulares locales desde los receptores de la piel</w:t>
      </w:r>
      <w:r w:rsidR="009C67BB" w:rsidRPr="004A551D">
        <w:rPr>
          <w:sz w:val="22"/>
        </w:rPr>
        <w:t xml:space="preserve"> </w:t>
      </w:r>
      <w:r w:rsidR="00BA673F" w:rsidRPr="004A551D">
        <w:rPr>
          <w:sz w:val="22"/>
        </w:rPr>
        <w:t xml:space="preserve">hasta la </w:t>
      </w:r>
      <w:r>
        <w:rPr>
          <w:sz w:val="22"/>
        </w:rPr>
        <w:t xml:space="preserve">ME </w:t>
      </w:r>
      <w:r w:rsidR="00BA673F" w:rsidRPr="004A551D">
        <w:rPr>
          <w:sz w:val="22"/>
        </w:rPr>
        <w:t xml:space="preserve">y de </w:t>
      </w:r>
      <w:r>
        <w:rPr>
          <w:sz w:val="22"/>
        </w:rPr>
        <w:t>regreso</w:t>
      </w:r>
      <w:r w:rsidR="00BA673F" w:rsidRPr="004A551D">
        <w:rPr>
          <w:sz w:val="22"/>
        </w:rPr>
        <w:t xml:space="preserve">. </w:t>
      </w:r>
    </w:p>
    <w:p w:rsidR="00BA673F" w:rsidRPr="004A551D" w:rsidRDefault="00BA673F" w:rsidP="00924FBA">
      <w:pPr>
        <w:pStyle w:val="Prrafodelista"/>
        <w:numPr>
          <w:ilvl w:val="0"/>
          <w:numId w:val="42"/>
        </w:numPr>
        <w:ind w:left="360"/>
        <w:rPr>
          <w:sz w:val="22"/>
        </w:rPr>
      </w:pPr>
      <w:r w:rsidRPr="004A551D">
        <w:rPr>
          <w:b/>
          <w:sz w:val="22"/>
        </w:rPr>
        <w:t>Estos reflejos</w:t>
      </w:r>
      <w:r w:rsidRPr="004A551D">
        <w:rPr>
          <w:sz w:val="22"/>
        </w:rPr>
        <w:t xml:space="preserve"> contribuyen</w:t>
      </w:r>
      <w:r w:rsidR="009C67BB" w:rsidRPr="004A551D">
        <w:rPr>
          <w:sz w:val="22"/>
        </w:rPr>
        <w:t xml:space="preserve"> </w:t>
      </w:r>
      <w:r w:rsidRPr="004A551D">
        <w:rPr>
          <w:sz w:val="22"/>
        </w:rPr>
        <w:t xml:space="preserve">a </w:t>
      </w:r>
      <w:r w:rsidRPr="004A551D">
        <w:rPr>
          <w:b/>
          <w:sz w:val="22"/>
        </w:rPr>
        <w:t>evitar un intercambio exagerado de calor</w:t>
      </w:r>
      <w:r w:rsidRPr="004A551D">
        <w:rPr>
          <w:sz w:val="22"/>
        </w:rPr>
        <w:t xml:space="preserve"> de las zonas del</w:t>
      </w:r>
      <w:r w:rsidR="009C67BB" w:rsidRPr="004A551D">
        <w:rPr>
          <w:sz w:val="22"/>
        </w:rPr>
        <w:t xml:space="preserve"> </w:t>
      </w:r>
      <w:r w:rsidRPr="004A551D">
        <w:rPr>
          <w:sz w:val="22"/>
        </w:rPr>
        <w:t>cuerpo que experimentan un frío o un calor locales.</w:t>
      </w:r>
      <w:r w:rsidR="009C67BB" w:rsidRPr="004A551D">
        <w:rPr>
          <w:sz w:val="22"/>
        </w:rPr>
        <w:t xml:space="preserve"> </w:t>
      </w:r>
    </w:p>
    <w:p w:rsidR="00BA673F" w:rsidRPr="00BA673F" w:rsidRDefault="00A375A8" w:rsidP="00A375A8">
      <w:pPr>
        <w:pStyle w:val="Ttulo3"/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6432" behindDoc="0" locked="0" layoutInCell="1" allowOverlap="1" wp14:anchorId="7B2816EE" wp14:editId="4C04AA16">
            <wp:simplePos x="0" y="0"/>
            <wp:positionH relativeFrom="column">
              <wp:posOffset>4103370</wp:posOffset>
            </wp:positionH>
            <wp:positionV relativeFrom="paragraph">
              <wp:posOffset>-743585</wp:posOffset>
            </wp:positionV>
            <wp:extent cx="3161030" cy="2604770"/>
            <wp:effectExtent l="0" t="0" r="1270" b="508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61030" cy="2604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73F" w:rsidRPr="00BA673F">
        <w:t xml:space="preserve">La regulación de la temperatura corporal interna se altera después de la sección medular. </w:t>
      </w:r>
    </w:p>
    <w:p w:rsidR="009C67BB" w:rsidRPr="00751763" w:rsidRDefault="00BA673F" w:rsidP="00924FBA">
      <w:pPr>
        <w:pStyle w:val="Prrafodelista"/>
        <w:numPr>
          <w:ilvl w:val="0"/>
          <w:numId w:val="43"/>
        </w:numPr>
        <w:ind w:left="360"/>
        <w:rPr>
          <w:sz w:val="22"/>
        </w:rPr>
      </w:pPr>
      <w:r w:rsidRPr="009F09A9">
        <w:rPr>
          <w:b/>
          <w:sz w:val="22"/>
        </w:rPr>
        <w:t xml:space="preserve">Si se secciona la </w:t>
      </w:r>
      <w:r w:rsidR="009F09A9">
        <w:rPr>
          <w:b/>
          <w:sz w:val="22"/>
        </w:rPr>
        <w:t>ME</w:t>
      </w:r>
      <w:r w:rsidRPr="00751763">
        <w:rPr>
          <w:sz w:val="22"/>
        </w:rPr>
        <w:t xml:space="preserve">, encima de las </w:t>
      </w:r>
      <w:proofErr w:type="spellStart"/>
      <w:r w:rsidRPr="009F09A9">
        <w:rPr>
          <w:b/>
          <w:sz w:val="22"/>
        </w:rPr>
        <w:t>eferencias</w:t>
      </w:r>
      <w:proofErr w:type="spellEnd"/>
      <w:r w:rsidRPr="009F09A9">
        <w:rPr>
          <w:b/>
          <w:sz w:val="22"/>
        </w:rPr>
        <w:t xml:space="preserve"> simpáticas de la</w:t>
      </w:r>
      <w:r w:rsidR="009C67BB" w:rsidRPr="009F09A9">
        <w:rPr>
          <w:b/>
          <w:sz w:val="22"/>
        </w:rPr>
        <w:t xml:space="preserve"> </w:t>
      </w:r>
      <w:r w:rsidRPr="009F09A9">
        <w:rPr>
          <w:b/>
          <w:sz w:val="22"/>
        </w:rPr>
        <w:t>médula</w:t>
      </w:r>
      <w:r w:rsidRPr="00751763">
        <w:rPr>
          <w:sz w:val="22"/>
        </w:rPr>
        <w:t xml:space="preserve">, la temperatura corporal </w:t>
      </w:r>
      <w:r w:rsidR="009F09A9">
        <w:rPr>
          <w:sz w:val="22"/>
        </w:rPr>
        <w:t>daña</w:t>
      </w:r>
      <w:r w:rsidRPr="00751763">
        <w:rPr>
          <w:sz w:val="22"/>
        </w:rPr>
        <w:t>,</w:t>
      </w:r>
      <w:r w:rsidR="009C67BB" w:rsidRPr="00751763">
        <w:rPr>
          <w:sz w:val="22"/>
        </w:rPr>
        <w:t xml:space="preserve"> </w:t>
      </w:r>
      <w:r w:rsidRPr="00751763">
        <w:rPr>
          <w:sz w:val="22"/>
        </w:rPr>
        <w:t xml:space="preserve">porque el hipotálamo ya </w:t>
      </w:r>
      <w:r w:rsidRPr="009F09A9">
        <w:rPr>
          <w:b/>
          <w:sz w:val="22"/>
        </w:rPr>
        <w:t>no regula el flujo sanguíneo</w:t>
      </w:r>
      <w:r w:rsidRPr="00751763">
        <w:rPr>
          <w:sz w:val="22"/>
        </w:rPr>
        <w:t xml:space="preserve"> de la</w:t>
      </w:r>
      <w:r w:rsidR="009C67BB" w:rsidRPr="00751763">
        <w:rPr>
          <w:sz w:val="22"/>
        </w:rPr>
        <w:t xml:space="preserve"> </w:t>
      </w:r>
      <w:r w:rsidRPr="00751763">
        <w:rPr>
          <w:sz w:val="22"/>
        </w:rPr>
        <w:t xml:space="preserve">piel </w:t>
      </w:r>
      <w:r w:rsidRPr="009F09A9">
        <w:rPr>
          <w:b/>
          <w:sz w:val="22"/>
        </w:rPr>
        <w:t>ni</w:t>
      </w:r>
      <w:r w:rsidRPr="00751763">
        <w:rPr>
          <w:sz w:val="22"/>
        </w:rPr>
        <w:t xml:space="preserve"> </w:t>
      </w:r>
      <w:r w:rsidRPr="009F09A9">
        <w:rPr>
          <w:b/>
          <w:sz w:val="22"/>
        </w:rPr>
        <w:t>el grado de sudoración</w:t>
      </w:r>
      <w:r w:rsidRPr="00751763">
        <w:rPr>
          <w:sz w:val="22"/>
        </w:rPr>
        <w:t xml:space="preserve"> del cuerpo. </w:t>
      </w:r>
    </w:p>
    <w:p w:rsidR="009C67BB" w:rsidRDefault="009C67BB" w:rsidP="00751763">
      <w:pPr>
        <w:rPr>
          <w:sz w:val="22"/>
        </w:rPr>
      </w:pPr>
    </w:p>
    <w:p w:rsidR="00BA673F" w:rsidRPr="00751763" w:rsidRDefault="009F09A9" w:rsidP="00924FBA">
      <w:pPr>
        <w:pStyle w:val="Prrafodelista"/>
        <w:numPr>
          <w:ilvl w:val="0"/>
          <w:numId w:val="43"/>
        </w:numPr>
        <w:ind w:left="360"/>
        <w:rPr>
          <w:sz w:val="22"/>
        </w:rPr>
      </w:pPr>
      <w:r w:rsidRPr="009F09A9">
        <w:rPr>
          <w:b/>
          <w:sz w:val="22"/>
        </w:rPr>
        <w:t>Los</w:t>
      </w:r>
      <w:r w:rsidR="00BA673F" w:rsidRPr="009F09A9">
        <w:rPr>
          <w:b/>
          <w:sz w:val="22"/>
        </w:rPr>
        <w:t xml:space="preserve"> reflejos </w:t>
      </w:r>
      <w:r w:rsidRPr="009F09A9">
        <w:rPr>
          <w:b/>
          <w:sz w:val="22"/>
        </w:rPr>
        <w:t xml:space="preserve">locales de temperatura </w:t>
      </w:r>
      <w:r w:rsidR="00BA673F" w:rsidRPr="00751763">
        <w:rPr>
          <w:sz w:val="22"/>
        </w:rPr>
        <w:t xml:space="preserve">son débiles </w:t>
      </w:r>
      <w:r>
        <w:rPr>
          <w:sz w:val="22"/>
        </w:rPr>
        <w:t xml:space="preserve">en </w:t>
      </w:r>
      <w:r w:rsidR="00BA673F" w:rsidRPr="00751763">
        <w:rPr>
          <w:sz w:val="22"/>
        </w:rPr>
        <w:t>compara</w:t>
      </w:r>
      <w:r>
        <w:rPr>
          <w:sz w:val="22"/>
        </w:rPr>
        <w:t>ción</w:t>
      </w:r>
      <w:r w:rsidR="00BA673F" w:rsidRPr="00751763">
        <w:rPr>
          <w:sz w:val="22"/>
        </w:rPr>
        <w:t xml:space="preserve"> con</w:t>
      </w:r>
      <w:r w:rsidR="009C67BB" w:rsidRPr="00751763">
        <w:rPr>
          <w:sz w:val="22"/>
        </w:rPr>
        <w:t xml:space="preserve"> </w:t>
      </w:r>
      <w:r w:rsidR="00BA673F" w:rsidRPr="00751763">
        <w:rPr>
          <w:sz w:val="22"/>
        </w:rPr>
        <w:t>el control hipotalámico de la temperatura corporal.</w:t>
      </w:r>
    </w:p>
    <w:p w:rsidR="009C67BB" w:rsidRDefault="009C67BB" w:rsidP="00751763">
      <w:pPr>
        <w:rPr>
          <w:sz w:val="22"/>
        </w:rPr>
      </w:pPr>
    </w:p>
    <w:p w:rsidR="00BA673F" w:rsidRPr="00751763" w:rsidRDefault="00BA673F" w:rsidP="00924FBA">
      <w:pPr>
        <w:pStyle w:val="Prrafodelista"/>
        <w:numPr>
          <w:ilvl w:val="0"/>
          <w:numId w:val="43"/>
        </w:numPr>
        <w:ind w:left="360"/>
        <w:rPr>
          <w:sz w:val="22"/>
        </w:rPr>
      </w:pPr>
      <w:r w:rsidRPr="00751763">
        <w:rPr>
          <w:sz w:val="22"/>
        </w:rPr>
        <w:t xml:space="preserve">La temperatura corporal </w:t>
      </w:r>
      <w:r w:rsidRPr="009F09A9">
        <w:rPr>
          <w:b/>
          <w:sz w:val="22"/>
        </w:rPr>
        <w:t>se regula</w:t>
      </w:r>
      <w:r w:rsidRPr="00751763">
        <w:rPr>
          <w:sz w:val="22"/>
        </w:rPr>
        <w:t xml:space="preserve">, por la </w:t>
      </w:r>
      <w:r w:rsidRPr="009F09A9">
        <w:rPr>
          <w:b/>
          <w:sz w:val="22"/>
        </w:rPr>
        <w:t>respuesta psíquica a las sensaciones de frío y calor</w:t>
      </w:r>
      <w:r w:rsidRPr="00751763">
        <w:rPr>
          <w:sz w:val="22"/>
        </w:rPr>
        <w:t xml:space="preserve"> de</w:t>
      </w:r>
      <w:r w:rsidR="009C67BB" w:rsidRPr="00751763">
        <w:rPr>
          <w:sz w:val="22"/>
        </w:rPr>
        <w:t xml:space="preserve"> </w:t>
      </w:r>
      <w:r w:rsidRPr="00751763">
        <w:rPr>
          <w:sz w:val="22"/>
        </w:rPr>
        <w:t>la cabeza, por el control conductual de la indumentaria</w:t>
      </w:r>
      <w:r w:rsidR="009C67BB" w:rsidRPr="00751763">
        <w:rPr>
          <w:sz w:val="22"/>
        </w:rPr>
        <w:t xml:space="preserve"> </w:t>
      </w:r>
      <w:r w:rsidRPr="00751763">
        <w:rPr>
          <w:sz w:val="22"/>
        </w:rPr>
        <w:t>y del traslado hacia entornos calientes o fríos.</w:t>
      </w:r>
      <w:r w:rsidR="009C67BB" w:rsidRPr="00751763">
        <w:rPr>
          <w:sz w:val="22"/>
        </w:rPr>
        <w:t xml:space="preserve"> </w:t>
      </w:r>
    </w:p>
    <w:p w:rsidR="009C67BB" w:rsidRDefault="009C67BB" w:rsidP="00BA673F">
      <w:pPr>
        <w:rPr>
          <w:sz w:val="22"/>
        </w:rPr>
      </w:pPr>
    </w:p>
    <w:p w:rsidR="00BA673F" w:rsidRPr="00BA673F" w:rsidRDefault="00BA673F" w:rsidP="00BA673F">
      <w:pPr>
        <w:pStyle w:val="Ttulo2"/>
      </w:pPr>
      <w:r w:rsidRPr="00BA673F">
        <w:t>Alteraciones de la regulación térmica corporal</w:t>
      </w:r>
      <w:r w:rsidR="000102EB" w:rsidRPr="000102EB">
        <w:rPr>
          <w:noProof/>
          <w:lang w:val="es-GT" w:eastAsia="es-GT"/>
        </w:rPr>
        <w:t xml:space="preserve"> </w:t>
      </w:r>
    </w:p>
    <w:p w:rsidR="00BA673F" w:rsidRPr="00BA673F" w:rsidRDefault="00BA673F" w:rsidP="00A375A8">
      <w:pPr>
        <w:pStyle w:val="Ttulo3"/>
      </w:pPr>
      <w:r w:rsidRPr="00BA673F">
        <w:t>Fiebre</w:t>
      </w:r>
    </w:p>
    <w:p w:rsidR="000102EB" w:rsidRDefault="000102EB" w:rsidP="00BA673F">
      <w:pPr>
        <w:rPr>
          <w:sz w:val="22"/>
        </w:rPr>
      </w:pPr>
      <w:r w:rsidRPr="000102EB">
        <w:rPr>
          <w:b/>
          <w:sz w:val="22"/>
        </w:rPr>
        <w:t>Aumento de la temperatura corporal</w:t>
      </w:r>
      <w:r w:rsidRPr="00BA673F">
        <w:rPr>
          <w:sz w:val="22"/>
        </w:rPr>
        <w:t xml:space="preserve"> </w:t>
      </w:r>
      <w:r w:rsidR="00BA673F" w:rsidRPr="00BA673F">
        <w:rPr>
          <w:sz w:val="22"/>
        </w:rPr>
        <w:t>más</w:t>
      </w:r>
      <w:r>
        <w:rPr>
          <w:sz w:val="22"/>
        </w:rPr>
        <w:t xml:space="preserve"> </w:t>
      </w:r>
      <w:r w:rsidR="00BA673F" w:rsidRPr="00BA673F">
        <w:rPr>
          <w:sz w:val="22"/>
        </w:rPr>
        <w:t xml:space="preserve">allá del intervalo normal. </w:t>
      </w:r>
    </w:p>
    <w:p w:rsidR="000102EB" w:rsidRDefault="000102EB" w:rsidP="00BA673F">
      <w:pPr>
        <w:rPr>
          <w:sz w:val="22"/>
        </w:rPr>
      </w:pPr>
    </w:p>
    <w:p w:rsidR="000102EB" w:rsidRDefault="000102EB" w:rsidP="00BA673F">
      <w:pPr>
        <w:rPr>
          <w:sz w:val="22"/>
        </w:rPr>
      </w:pPr>
      <w:r w:rsidRPr="000102EB">
        <w:rPr>
          <w:b/>
          <w:sz w:val="22"/>
        </w:rPr>
        <w:t>C</w:t>
      </w:r>
      <w:r w:rsidR="00BA673F" w:rsidRPr="000102EB">
        <w:rPr>
          <w:b/>
          <w:sz w:val="22"/>
        </w:rPr>
        <w:t>ausas de fiebre</w:t>
      </w:r>
      <w:r w:rsidR="00BA673F" w:rsidRPr="00BA673F">
        <w:rPr>
          <w:sz w:val="22"/>
        </w:rPr>
        <w:t xml:space="preserve"> (también de temperaturas corporales</w:t>
      </w:r>
      <w:r>
        <w:rPr>
          <w:sz w:val="22"/>
        </w:rPr>
        <w:t xml:space="preserve"> </w:t>
      </w:r>
      <w:r w:rsidR="00BA673F" w:rsidRPr="00BA673F">
        <w:rPr>
          <w:sz w:val="22"/>
        </w:rPr>
        <w:t xml:space="preserve">inferiores a las normales). </w:t>
      </w:r>
    </w:p>
    <w:p w:rsidR="00BA673F" w:rsidRDefault="000102EB" w:rsidP="00BA673F">
      <w:pPr>
        <w:rPr>
          <w:sz w:val="22"/>
        </w:rPr>
      </w:pPr>
      <w:r>
        <w:rPr>
          <w:sz w:val="22"/>
        </w:rPr>
        <w:t>E</w:t>
      </w:r>
      <w:r w:rsidR="00BA673F" w:rsidRPr="00BA673F">
        <w:rPr>
          <w:sz w:val="22"/>
        </w:rPr>
        <w:t>nfermedades</w:t>
      </w:r>
      <w:r>
        <w:rPr>
          <w:sz w:val="22"/>
        </w:rPr>
        <w:t xml:space="preserve"> </w:t>
      </w:r>
      <w:r w:rsidR="00BA673F" w:rsidRPr="00BA673F">
        <w:rPr>
          <w:sz w:val="22"/>
        </w:rPr>
        <w:t>bacterianas, los tumores cerebrales y las condiciones</w:t>
      </w:r>
      <w:r>
        <w:rPr>
          <w:sz w:val="22"/>
        </w:rPr>
        <w:t xml:space="preserve"> </w:t>
      </w:r>
      <w:r w:rsidR="00BA673F" w:rsidRPr="00BA673F">
        <w:rPr>
          <w:sz w:val="22"/>
        </w:rPr>
        <w:t>ambientales</w:t>
      </w:r>
      <w:r>
        <w:rPr>
          <w:sz w:val="22"/>
        </w:rPr>
        <w:t xml:space="preserve"> (</w:t>
      </w:r>
      <w:r w:rsidR="00BA673F" w:rsidRPr="00BA673F">
        <w:rPr>
          <w:sz w:val="22"/>
        </w:rPr>
        <w:t>golpe de calor</w:t>
      </w:r>
      <w:r>
        <w:rPr>
          <w:sz w:val="22"/>
        </w:rPr>
        <w:t>)</w:t>
      </w:r>
      <w:r w:rsidR="00BA673F" w:rsidRPr="00BA673F">
        <w:rPr>
          <w:sz w:val="22"/>
        </w:rPr>
        <w:t>.</w:t>
      </w:r>
    </w:p>
    <w:p w:rsidR="00A375A8" w:rsidRPr="00BA673F" w:rsidRDefault="00A375A8" w:rsidP="00BA673F">
      <w:pPr>
        <w:rPr>
          <w:sz w:val="22"/>
        </w:rPr>
      </w:pPr>
    </w:p>
    <w:p w:rsidR="00BA673F" w:rsidRPr="00BA673F" w:rsidRDefault="00BA673F" w:rsidP="00BA673F">
      <w:pPr>
        <w:pStyle w:val="Ttulo2"/>
      </w:pPr>
      <w:r w:rsidRPr="00BA673F">
        <w:t>Reajuste del centro hipotalámico termorregulador en las enfermedades febriles: efecto de los pirógenos</w:t>
      </w:r>
    </w:p>
    <w:p w:rsidR="00FB1C9B" w:rsidRPr="00551A25" w:rsidRDefault="00A36444" w:rsidP="00924FBA">
      <w:pPr>
        <w:pStyle w:val="Prrafodelista"/>
        <w:numPr>
          <w:ilvl w:val="0"/>
          <w:numId w:val="44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7456" behindDoc="0" locked="0" layoutInCell="1" allowOverlap="1" wp14:anchorId="6F9E62FE" wp14:editId="2A48AA1A">
            <wp:simplePos x="0" y="0"/>
            <wp:positionH relativeFrom="column">
              <wp:posOffset>3778250</wp:posOffset>
            </wp:positionH>
            <wp:positionV relativeFrom="paragraph">
              <wp:posOffset>3810</wp:posOffset>
            </wp:positionV>
            <wp:extent cx="3502025" cy="2842260"/>
            <wp:effectExtent l="0" t="0" r="3175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02025" cy="2842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1A9" w:rsidRPr="00551A25">
        <w:rPr>
          <w:b/>
        </w:rPr>
        <w:t>Pirógenos</w:t>
      </w:r>
      <w:r w:rsidR="00CD61A9" w:rsidRPr="00551A25">
        <w:rPr>
          <w:b/>
          <w:sz w:val="22"/>
        </w:rPr>
        <w:t>:</w:t>
      </w:r>
      <w:r w:rsidR="00CD61A9" w:rsidRPr="00551A25">
        <w:rPr>
          <w:sz w:val="22"/>
        </w:rPr>
        <w:t xml:space="preserve"> </w:t>
      </w:r>
      <w:r w:rsidR="00BE45A4">
        <w:rPr>
          <w:sz w:val="22"/>
        </w:rPr>
        <w:t>P</w:t>
      </w:r>
      <w:r w:rsidR="00BA673F" w:rsidRPr="00551A25">
        <w:rPr>
          <w:sz w:val="22"/>
        </w:rPr>
        <w:t>roteínas, productos de descomposición de las proteínas</w:t>
      </w:r>
      <w:r w:rsidR="00FB1C9B" w:rsidRPr="00551A25">
        <w:rPr>
          <w:sz w:val="22"/>
        </w:rPr>
        <w:t xml:space="preserve"> </w:t>
      </w:r>
      <w:r w:rsidR="00BA673F" w:rsidRPr="00551A25">
        <w:rPr>
          <w:sz w:val="22"/>
        </w:rPr>
        <w:t>y otras sustancias</w:t>
      </w:r>
      <w:r w:rsidR="00CD61A9" w:rsidRPr="00551A25">
        <w:rPr>
          <w:sz w:val="22"/>
        </w:rPr>
        <w:t xml:space="preserve"> (</w:t>
      </w:r>
      <w:r w:rsidR="00BA673F" w:rsidRPr="00551A25">
        <w:rPr>
          <w:sz w:val="22"/>
        </w:rPr>
        <w:t>toxinas</w:t>
      </w:r>
      <w:r w:rsidR="00FB1C9B" w:rsidRPr="00551A25">
        <w:rPr>
          <w:sz w:val="22"/>
        </w:rPr>
        <w:t xml:space="preserve"> </w:t>
      </w:r>
      <w:proofErr w:type="spellStart"/>
      <w:r w:rsidR="00BA673F" w:rsidRPr="00551A25">
        <w:rPr>
          <w:sz w:val="22"/>
        </w:rPr>
        <w:t>lipopolisacáridas</w:t>
      </w:r>
      <w:proofErr w:type="spellEnd"/>
      <w:r w:rsidR="00BA673F" w:rsidRPr="00551A25">
        <w:rPr>
          <w:sz w:val="22"/>
        </w:rPr>
        <w:t xml:space="preserve"> de la membrana de la célula</w:t>
      </w:r>
      <w:r w:rsidR="00FB1C9B" w:rsidRPr="00551A25">
        <w:rPr>
          <w:sz w:val="22"/>
        </w:rPr>
        <w:t xml:space="preserve"> </w:t>
      </w:r>
      <w:r w:rsidR="00BA673F" w:rsidRPr="00551A25">
        <w:rPr>
          <w:sz w:val="22"/>
        </w:rPr>
        <w:t>bacteriana</w:t>
      </w:r>
      <w:r w:rsidR="00CD61A9" w:rsidRPr="00551A25">
        <w:rPr>
          <w:sz w:val="22"/>
        </w:rPr>
        <w:t>)</w:t>
      </w:r>
      <w:r w:rsidR="00BA673F" w:rsidRPr="00551A25">
        <w:rPr>
          <w:sz w:val="22"/>
        </w:rPr>
        <w:t xml:space="preserve">, pueden </w:t>
      </w:r>
      <w:r w:rsidR="00BA673F" w:rsidRPr="00551A25">
        <w:rPr>
          <w:b/>
          <w:sz w:val="22"/>
        </w:rPr>
        <w:t>incrementar el punto de ajuste</w:t>
      </w:r>
      <w:r w:rsidR="00BA673F" w:rsidRPr="00551A25">
        <w:rPr>
          <w:sz w:val="22"/>
        </w:rPr>
        <w:t xml:space="preserve"> del termostato</w:t>
      </w:r>
      <w:r w:rsidR="00FB1C9B" w:rsidRPr="00551A25">
        <w:rPr>
          <w:sz w:val="22"/>
        </w:rPr>
        <w:t xml:space="preserve"> </w:t>
      </w:r>
      <w:r w:rsidR="00BA673F" w:rsidRPr="00551A25">
        <w:rPr>
          <w:sz w:val="22"/>
        </w:rPr>
        <w:t xml:space="preserve">hipotalámico. </w:t>
      </w:r>
    </w:p>
    <w:p w:rsidR="00FB1C9B" w:rsidRDefault="00FB1C9B" w:rsidP="00551A25">
      <w:pPr>
        <w:rPr>
          <w:sz w:val="22"/>
        </w:rPr>
      </w:pPr>
    </w:p>
    <w:p w:rsidR="00FB1C9B" w:rsidRPr="00551A25" w:rsidRDefault="00BA673F" w:rsidP="00924FBA">
      <w:pPr>
        <w:pStyle w:val="Prrafodelista"/>
        <w:numPr>
          <w:ilvl w:val="0"/>
          <w:numId w:val="44"/>
        </w:numPr>
        <w:ind w:left="360"/>
        <w:rPr>
          <w:sz w:val="22"/>
        </w:rPr>
      </w:pPr>
      <w:r w:rsidRPr="00601EC4">
        <w:rPr>
          <w:b/>
          <w:sz w:val="22"/>
        </w:rPr>
        <w:t>Los pirógenos</w:t>
      </w:r>
      <w:r w:rsidRPr="00551A25">
        <w:rPr>
          <w:sz w:val="22"/>
        </w:rPr>
        <w:t xml:space="preserve"> liberados por las bacterias o por los tejidos en fase de degeneración del organismo </w:t>
      </w:r>
      <w:r w:rsidRPr="00BE45A4">
        <w:rPr>
          <w:b/>
          <w:sz w:val="22"/>
        </w:rPr>
        <w:t>producen</w:t>
      </w:r>
      <w:r w:rsidR="00FB1C9B" w:rsidRPr="00BE45A4">
        <w:rPr>
          <w:b/>
          <w:sz w:val="22"/>
        </w:rPr>
        <w:t xml:space="preserve"> </w:t>
      </w:r>
      <w:r w:rsidRPr="00BE45A4">
        <w:rPr>
          <w:b/>
          <w:sz w:val="22"/>
        </w:rPr>
        <w:t>fiebre en estas enfermedades</w:t>
      </w:r>
      <w:r w:rsidRPr="00551A25">
        <w:rPr>
          <w:sz w:val="22"/>
        </w:rPr>
        <w:t xml:space="preserve">. </w:t>
      </w:r>
    </w:p>
    <w:p w:rsidR="00FB1C9B" w:rsidRDefault="00FB1C9B" w:rsidP="00551A25">
      <w:pPr>
        <w:rPr>
          <w:sz w:val="22"/>
        </w:rPr>
      </w:pPr>
    </w:p>
    <w:p w:rsidR="00731E6A" w:rsidRPr="003C5D81" w:rsidRDefault="003C5D81" w:rsidP="003C5D81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3C5D81">
        <w:rPr>
          <w:b/>
          <w:sz w:val="22"/>
        </w:rPr>
        <w:t>A</w:t>
      </w:r>
      <w:r w:rsidR="00BA673F" w:rsidRPr="003C5D81">
        <w:rPr>
          <w:b/>
          <w:sz w:val="22"/>
        </w:rPr>
        <w:t>lgunos pirógenos</w:t>
      </w:r>
      <w:r w:rsidR="00BA673F" w:rsidRPr="003C5D81">
        <w:rPr>
          <w:sz w:val="22"/>
        </w:rPr>
        <w:t xml:space="preserve"> </w:t>
      </w:r>
      <w:proofErr w:type="spellStart"/>
      <w:r w:rsidR="00BA673F" w:rsidRPr="003C5D81">
        <w:rPr>
          <w:sz w:val="22"/>
        </w:rPr>
        <w:t>actua</w:t>
      </w:r>
      <w:r w:rsidR="00A954D0">
        <w:rPr>
          <w:sz w:val="22"/>
        </w:rPr>
        <w:t>n</w:t>
      </w:r>
      <w:proofErr w:type="spellEnd"/>
      <w:r w:rsidR="00BA673F" w:rsidRPr="003C5D81">
        <w:rPr>
          <w:sz w:val="22"/>
        </w:rPr>
        <w:t xml:space="preserve"> de </w:t>
      </w:r>
      <w:r w:rsidR="00BA673F" w:rsidRPr="003C5D81">
        <w:rPr>
          <w:b/>
          <w:sz w:val="22"/>
        </w:rPr>
        <w:t>manera directa inmediata</w:t>
      </w:r>
      <w:r w:rsidR="00BA673F" w:rsidRPr="003C5D81">
        <w:rPr>
          <w:sz w:val="22"/>
        </w:rPr>
        <w:t xml:space="preserve"> sobre el centro hipotalámico</w:t>
      </w:r>
      <w:r w:rsidR="00731E6A" w:rsidRPr="003C5D81">
        <w:rPr>
          <w:sz w:val="22"/>
        </w:rPr>
        <w:t xml:space="preserve"> </w:t>
      </w:r>
      <w:r w:rsidR="00BA673F" w:rsidRPr="003C5D81">
        <w:rPr>
          <w:sz w:val="22"/>
        </w:rPr>
        <w:t>regulador, inyecta</w:t>
      </w:r>
      <w:r>
        <w:rPr>
          <w:sz w:val="22"/>
        </w:rPr>
        <w:t>dos</w:t>
      </w:r>
      <w:r w:rsidR="00BA673F" w:rsidRPr="003C5D81">
        <w:rPr>
          <w:sz w:val="22"/>
        </w:rPr>
        <w:t xml:space="preserve"> dentro del hipotálamo,</w:t>
      </w:r>
      <w:r w:rsidR="00731E6A" w:rsidRPr="003C5D81">
        <w:rPr>
          <w:sz w:val="22"/>
        </w:rPr>
        <w:t xml:space="preserve"> </w:t>
      </w:r>
      <w:r w:rsidR="00BA673F" w:rsidRPr="003C5D81">
        <w:rPr>
          <w:sz w:val="22"/>
        </w:rPr>
        <w:t xml:space="preserve">e incrementan el punto de ajuste. </w:t>
      </w:r>
    </w:p>
    <w:p w:rsidR="00731E6A" w:rsidRDefault="00731E6A" w:rsidP="003C5D81">
      <w:pPr>
        <w:rPr>
          <w:sz w:val="22"/>
        </w:rPr>
      </w:pPr>
    </w:p>
    <w:p w:rsidR="00731E6A" w:rsidRPr="00A954D0" w:rsidRDefault="00BA673F" w:rsidP="003C5D81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A954D0">
        <w:rPr>
          <w:b/>
          <w:sz w:val="22"/>
        </w:rPr>
        <w:t>Otros</w:t>
      </w:r>
      <w:r w:rsidRPr="00A954D0">
        <w:rPr>
          <w:sz w:val="22"/>
        </w:rPr>
        <w:t xml:space="preserve"> operan de </w:t>
      </w:r>
      <w:r w:rsidRPr="00A954D0">
        <w:rPr>
          <w:b/>
          <w:sz w:val="22"/>
        </w:rPr>
        <w:t>manera</w:t>
      </w:r>
      <w:r w:rsidR="00731E6A" w:rsidRPr="00A954D0">
        <w:rPr>
          <w:b/>
          <w:sz w:val="22"/>
        </w:rPr>
        <w:t xml:space="preserve"> </w:t>
      </w:r>
      <w:r w:rsidRPr="00A954D0">
        <w:rPr>
          <w:b/>
          <w:sz w:val="22"/>
        </w:rPr>
        <w:t>indirecta</w:t>
      </w:r>
      <w:r w:rsidRPr="00A954D0">
        <w:rPr>
          <w:sz w:val="22"/>
        </w:rPr>
        <w:t xml:space="preserve"> y </w:t>
      </w:r>
      <w:r w:rsidRPr="00A954D0">
        <w:rPr>
          <w:b/>
          <w:sz w:val="22"/>
        </w:rPr>
        <w:t>tardan varias horas en causar efecto</w:t>
      </w:r>
      <w:r w:rsidRPr="00A954D0">
        <w:rPr>
          <w:sz w:val="22"/>
        </w:rPr>
        <w:t>. muchos pirógenos bacterianos, en particular con las</w:t>
      </w:r>
      <w:r w:rsidR="00731E6A" w:rsidRPr="00A954D0">
        <w:rPr>
          <w:sz w:val="22"/>
        </w:rPr>
        <w:t xml:space="preserve"> </w:t>
      </w:r>
      <w:r w:rsidRPr="00A954D0">
        <w:rPr>
          <w:b/>
          <w:sz w:val="22"/>
        </w:rPr>
        <w:t xml:space="preserve">endotoxinas de las bacterias </w:t>
      </w:r>
      <w:proofErr w:type="spellStart"/>
      <w:r w:rsidRPr="00A954D0">
        <w:rPr>
          <w:b/>
          <w:sz w:val="22"/>
        </w:rPr>
        <w:t>gramnegativas</w:t>
      </w:r>
      <w:proofErr w:type="spellEnd"/>
      <w:r w:rsidRPr="00A954D0">
        <w:rPr>
          <w:sz w:val="22"/>
        </w:rPr>
        <w:t>.</w:t>
      </w:r>
      <w:r w:rsidR="00731E6A" w:rsidRPr="00A954D0">
        <w:rPr>
          <w:sz w:val="22"/>
        </w:rPr>
        <w:t xml:space="preserve"> </w:t>
      </w:r>
    </w:p>
    <w:p w:rsidR="00731E6A" w:rsidRDefault="00731E6A" w:rsidP="003C5D81">
      <w:pPr>
        <w:rPr>
          <w:sz w:val="22"/>
        </w:rPr>
      </w:pPr>
    </w:p>
    <w:p w:rsidR="00731E6A" w:rsidRPr="00A954D0" w:rsidRDefault="00BA673F" w:rsidP="003C5D81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A954D0">
        <w:rPr>
          <w:b/>
          <w:sz w:val="22"/>
        </w:rPr>
        <w:t>leucocitos</w:t>
      </w:r>
      <w:r w:rsidRPr="00A954D0">
        <w:rPr>
          <w:sz w:val="22"/>
        </w:rPr>
        <w:t xml:space="preserve"> de</w:t>
      </w:r>
      <w:r w:rsidR="00731E6A" w:rsidRPr="00A954D0">
        <w:rPr>
          <w:sz w:val="22"/>
        </w:rPr>
        <w:t xml:space="preserve"> </w:t>
      </w:r>
      <w:r w:rsidRPr="00A954D0">
        <w:rPr>
          <w:sz w:val="22"/>
        </w:rPr>
        <w:t xml:space="preserve">la sangre, </w:t>
      </w:r>
      <w:r w:rsidRPr="00A954D0">
        <w:rPr>
          <w:b/>
          <w:sz w:val="22"/>
        </w:rPr>
        <w:t>los macrófagos</w:t>
      </w:r>
      <w:r w:rsidRPr="00A954D0">
        <w:rPr>
          <w:sz w:val="22"/>
        </w:rPr>
        <w:t xml:space="preserve"> de los tejidos y </w:t>
      </w:r>
      <w:r w:rsidRPr="00A954D0">
        <w:rPr>
          <w:b/>
          <w:sz w:val="22"/>
        </w:rPr>
        <w:t>linfocitos</w:t>
      </w:r>
      <w:r w:rsidR="00731E6A" w:rsidRPr="00A954D0">
        <w:rPr>
          <w:b/>
          <w:sz w:val="22"/>
        </w:rPr>
        <w:t xml:space="preserve"> </w:t>
      </w:r>
      <w:r w:rsidRPr="00A954D0">
        <w:rPr>
          <w:b/>
          <w:sz w:val="22"/>
        </w:rPr>
        <w:t>granulosos</w:t>
      </w:r>
      <w:r w:rsidRPr="00A954D0">
        <w:rPr>
          <w:sz w:val="22"/>
        </w:rPr>
        <w:t xml:space="preserve"> asesinos los</w:t>
      </w:r>
      <w:r w:rsidR="00A954D0" w:rsidRPr="00A954D0">
        <w:rPr>
          <w:sz w:val="22"/>
        </w:rPr>
        <w:t xml:space="preserve"> </w:t>
      </w:r>
      <w:r w:rsidRPr="00A954D0">
        <w:rPr>
          <w:sz w:val="22"/>
        </w:rPr>
        <w:t>fagocitan</w:t>
      </w:r>
      <w:r w:rsidR="00A954D0">
        <w:rPr>
          <w:sz w:val="22"/>
        </w:rPr>
        <w:t>,</w:t>
      </w:r>
      <w:r w:rsidR="00A954D0" w:rsidRPr="00A954D0">
        <w:rPr>
          <w:sz w:val="22"/>
        </w:rPr>
        <w:t xml:space="preserve"> </w:t>
      </w:r>
      <w:r w:rsidRPr="00A954D0">
        <w:rPr>
          <w:sz w:val="22"/>
        </w:rPr>
        <w:t xml:space="preserve">digieren los productos bacterianos y liberan </w:t>
      </w:r>
      <w:r w:rsidR="00A954D0" w:rsidRPr="00A954D0">
        <w:rPr>
          <w:b/>
          <w:sz w:val="22"/>
        </w:rPr>
        <w:t>CITOCINAS</w:t>
      </w:r>
      <w:r w:rsidRPr="00A954D0">
        <w:rPr>
          <w:sz w:val="22"/>
        </w:rPr>
        <w:t>,</w:t>
      </w:r>
      <w:r w:rsidR="00731E6A" w:rsidRPr="00A954D0">
        <w:rPr>
          <w:sz w:val="22"/>
        </w:rPr>
        <w:t xml:space="preserve"> </w:t>
      </w:r>
      <w:r w:rsidR="00A954D0">
        <w:rPr>
          <w:sz w:val="22"/>
        </w:rPr>
        <w:t xml:space="preserve">que son </w:t>
      </w:r>
      <w:r w:rsidRPr="00A954D0">
        <w:rPr>
          <w:sz w:val="22"/>
        </w:rPr>
        <w:t>moléculas de señalización de péptidos</w:t>
      </w:r>
      <w:r w:rsidR="00731E6A" w:rsidRPr="00A954D0">
        <w:rPr>
          <w:sz w:val="22"/>
        </w:rPr>
        <w:t xml:space="preserve"> </w:t>
      </w:r>
      <w:r w:rsidRPr="00A954D0">
        <w:rPr>
          <w:sz w:val="22"/>
        </w:rPr>
        <w:t xml:space="preserve">que intervienen en las </w:t>
      </w:r>
      <w:r w:rsidRPr="00A954D0">
        <w:rPr>
          <w:b/>
          <w:sz w:val="22"/>
        </w:rPr>
        <w:t>respuestas inmunitarias innatas</w:t>
      </w:r>
      <w:r w:rsidR="00731E6A" w:rsidRPr="00A954D0">
        <w:rPr>
          <w:b/>
          <w:sz w:val="22"/>
        </w:rPr>
        <w:t xml:space="preserve"> </w:t>
      </w:r>
      <w:r w:rsidRPr="00A954D0">
        <w:rPr>
          <w:b/>
          <w:sz w:val="22"/>
        </w:rPr>
        <w:t>y adaptativas</w:t>
      </w:r>
      <w:r w:rsidRPr="00A954D0">
        <w:rPr>
          <w:sz w:val="22"/>
        </w:rPr>
        <w:t xml:space="preserve">. </w:t>
      </w:r>
    </w:p>
    <w:p w:rsidR="00731E6A" w:rsidRDefault="00731E6A" w:rsidP="003C5D81">
      <w:pPr>
        <w:rPr>
          <w:sz w:val="22"/>
        </w:rPr>
      </w:pPr>
    </w:p>
    <w:p w:rsidR="00731E6A" w:rsidRPr="00182D8D" w:rsidRDefault="00182D8D" w:rsidP="003C5D81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182D8D">
        <w:rPr>
          <w:b/>
          <w:sz w:val="22"/>
        </w:rPr>
        <w:t>Una</w:t>
      </w:r>
      <w:r w:rsidR="00BA673F" w:rsidRPr="00182D8D">
        <w:rPr>
          <w:b/>
          <w:sz w:val="22"/>
        </w:rPr>
        <w:t xml:space="preserve"> </w:t>
      </w:r>
      <w:r w:rsidR="00731E6A" w:rsidRPr="00182D8D">
        <w:rPr>
          <w:b/>
          <w:sz w:val="22"/>
        </w:rPr>
        <w:t xml:space="preserve">citosina </w:t>
      </w:r>
      <w:r w:rsidRPr="00182D8D">
        <w:rPr>
          <w:sz w:val="22"/>
        </w:rPr>
        <w:t>que provoca</w:t>
      </w:r>
      <w:r w:rsidR="00BA673F" w:rsidRPr="00182D8D">
        <w:rPr>
          <w:sz w:val="22"/>
        </w:rPr>
        <w:t xml:space="preserve"> fiebre es la </w:t>
      </w:r>
      <w:r w:rsidR="00BA673F" w:rsidRPr="00182D8D">
        <w:rPr>
          <w:b/>
          <w:sz w:val="22"/>
        </w:rPr>
        <w:t>interleucina-1 (IL-1)</w:t>
      </w:r>
      <w:r w:rsidR="00BA673F" w:rsidRPr="00182D8D">
        <w:rPr>
          <w:sz w:val="22"/>
        </w:rPr>
        <w:t xml:space="preserve"> </w:t>
      </w:r>
      <w:r w:rsidRPr="00182D8D">
        <w:rPr>
          <w:sz w:val="22"/>
        </w:rPr>
        <w:t>[</w:t>
      </w:r>
      <w:r w:rsidR="008058D0" w:rsidRPr="00182D8D">
        <w:rPr>
          <w:sz w:val="22"/>
        </w:rPr>
        <w:t>pirógeno leucocitario o pirógeno endógeno</w:t>
      </w:r>
      <w:r w:rsidRPr="00182D8D">
        <w:rPr>
          <w:sz w:val="22"/>
        </w:rPr>
        <w:t>]</w:t>
      </w:r>
      <w:r w:rsidR="008058D0" w:rsidRPr="00182D8D">
        <w:rPr>
          <w:sz w:val="22"/>
        </w:rPr>
        <w:t>.</w:t>
      </w:r>
      <w:r w:rsidRPr="00182D8D">
        <w:rPr>
          <w:sz w:val="22"/>
        </w:rPr>
        <w:t xml:space="preserve"> Ésta se libera </w:t>
      </w:r>
      <w:r w:rsidR="008058D0" w:rsidRPr="00182D8D">
        <w:rPr>
          <w:sz w:val="22"/>
        </w:rPr>
        <w:t xml:space="preserve">de </w:t>
      </w:r>
      <w:r w:rsidR="008058D0" w:rsidRPr="00182D8D">
        <w:rPr>
          <w:b/>
          <w:sz w:val="22"/>
        </w:rPr>
        <w:t>macrófagos</w:t>
      </w:r>
      <w:r w:rsidR="008058D0" w:rsidRPr="00182D8D">
        <w:rPr>
          <w:sz w:val="22"/>
        </w:rPr>
        <w:t xml:space="preserve"> a los </w:t>
      </w:r>
      <w:r w:rsidR="008058D0" w:rsidRPr="00182D8D">
        <w:rPr>
          <w:b/>
          <w:sz w:val="22"/>
        </w:rPr>
        <w:t>líquidos</w:t>
      </w:r>
      <w:r w:rsidR="00731E6A" w:rsidRPr="00182D8D">
        <w:rPr>
          <w:b/>
          <w:sz w:val="22"/>
        </w:rPr>
        <w:t xml:space="preserve"> </w:t>
      </w:r>
      <w:r w:rsidR="008058D0" w:rsidRPr="00182D8D">
        <w:rPr>
          <w:b/>
          <w:sz w:val="22"/>
        </w:rPr>
        <w:t>corporales</w:t>
      </w:r>
      <w:r w:rsidR="008058D0" w:rsidRPr="00182D8D">
        <w:rPr>
          <w:sz w:val="22"/>
        </w:rPr>
        <w:t xml:space="preserve">, </w:t>
      </w:r>
      <w:r w:rsidRPr="00182D8D">
        <w:rPr>
          <w:sz w:val="22"/>
        </w:rPr>
        <w:t xml:space="preserve">al llegar al </w:t>
      </w:r>
      <w:r w:rsidR="008058D0" w:rsidRPr="00182D8D">
        <w:rPr>
          <w:sz w:val="22"/>
        </w:rPr>
        <w:t xml:space="preserve">hipotálamo, activa los procesos de </w:t>
      </w:r>
      <w:r w:rsidR="008058D0" w:rsidRPr="00182D8D">
        <w:rPr>
          <w:b/>
          <w:sz w:val="22"/>
        </w:rPr>
        <w:t>fiebre</w:t>
      </w:r>
      <w:r w:rsidR="008058D0" w:rsidRPr="00182D8D">
        <w:rPr>
          <w:sz w:val="22"/>
        </w:rPr>
        <w:t>, aumenta</w:t>
      </w:r>
      <w:r w:rsidRPr="00182D8D">
        <w:rPr>
          <w:sz w:val="22"/>
        </w:rPr>
        <w:t>ndo</w:t>
      </w:r>
      <w:r w:rsidR="008058D0" w:rsidRPr="00182D8D">
        <w:rPr>
          <w:sz w:val="22"/>
        </w:rPr>
        <w:t xml:space="preserve"> la temperatura después</w:t>
      </w:r>
      <w:r w:rsidR="00731E6A" w:rsidRPr="00182D8D">
        <w:rPr>
          <w:sz w:val="22"/>
        </w:rPr>
        <w:t xml:space="preserve"> </w:t>
      </w:r>
      <w:r w:rsidR="008058D0" w:rsidRPr="00182D8D">
        <w:rPr>
          <w:sz w:val="22"/>
        </w:rPr>
        <w:t xml:space="preserve">de </w:t>
      </w:r>
      <w:r w:rsidR="008058D0" w:rsidRPr="00182D8D">
        <w:rPr>
          <w:b/>
          <w:sz w:val="22"/>
        </w:rPr>
        <w:t>8 a l</w:t>
      </w:r>
      <w:r w:rsidRPr="00182D8D">
        <w:rPr>
          <w:b/>
          <w:sz w:val="22"/>
        </w:rPr>
        <w:t xml:space="preserve">0 </w:t>
      </w:r>
      <w:r w:rsidR="008058D0" w:rsidRPr="00182D8D">
        <w:rPr>
          <w:b/>
          <w:sz w:val="22"/>
        </w:rPr>
        <w:t>min</w:t>
      </w:r>
      <w:r w:rsidR="008058D0" w:rsidRPr="00182D8D">
        <w:rPr>
          <w:sz w:val="22"/>
        </w:rPr>
        <w:t xml:space="preserve">. </w:t>
      </w:r>
    </w:p>
    <w:p w:rsidR="00731E6A" w:rsidRDefault="00731E6A" w:rsidP="003C5D81">
      <w:pPr>
        <w:rPr>
          <w:sz w:val="22"/>
        </w:rPr>
      </w:pPr>
    </w:p>
    <w:p w:rsidR="00731E6A" w:rsidRPr="003C5D81" w:rsidRDefault="007F39BB" w:rsidP="003C5D81">
      <w:pPr>
        <w:pStyle w:val="Prrafodelista"/>
        <w:numPr>
          <w:ilvl w:val="0"/>
          <w:numId w:val="45"/>
        </w:numPr>
        <w:ind w:left="360"/>
        <w:rPr>
          <w:sz w:val="22"/>
        </w:rPr>
      </w:pPr>
      <w:r>
        <w:rPr>
          <w:sz w:val="22"/>
        </w:rPr>
        <w:t>U</w:t>
      </w:r>
      <w:r w:rsidR="008058D0" w:rsidRPr="003C5D81">
        <w:rPr>
          <w:sz w:val="22"/>
        </w:rPr>
        <w:t>na diezmillonésima</w:t>
      </w:r>
      <w:r w:rsidR="00731E6A" w:rsidRPr="003C5D81">
        <w:rPr>
          <w:sz w:val="22"/>
        </w:rPr>
        <w:t xml:space="preserve"> </w:t>
      </w:r>
      <w:r w:rsidR="008058D0" w:rsidRPr="003C5D81">
        <w:rPr>
          <w:sz w:val="22"/>
        </w:rPr>
        <w:t xml:space="preserve">de </w:t>
      </w:r>
      <w:proofErr w:type="spellStart"/>
      <w:r w:rsidR="008058D0" w:rsidRPr="007F39BB">
        <w:rPr>
          <w:b/>
          <w:sz w:val="22"/>
        </w:rPr>
        <w:t>lg</w:t>
      </w:r>
      <w:proofErr w:type="spellEnd"/>
      <w:r w:rsidR="008058D0" w:rsidRPr="007F39BB">
        <w:rPr>
          <w:b/>
          <w:sz w:val="22"/>
        </w:rPr>
        <w:t xml:space="preserve"> de la endotoxina </w:t>
      </w:r>
      <w:proofErr w:type="spellStart"/>
      <w:r w:rsidR="008058D0" w:rsidRPr="007F39BB">
        <w:rPr>
          <w:b/>
          <w:sz w:val="22"/>
        </w:rPr>
        <w:t>lipopolisacárida</w:t>
      </w:r>
      <w:proofErr w:type="spellEnd"/>
      <w:r w:rsidR="008058D0" w:rsidRPr="007F39BB">
        <w:rPr>
          <w:b/>
          <w:sz w:val="22"/>
        </w:rPr>
        <w:t xml:space="preserve"> de las bacterias</w:t>
      </w:r>
      <w:r w:rsidR="008058D0" w:rsidRPr="003C5D81">
        <w:rPr>
          <w:sz w:val="22"/>
        </w:rPr>
        <w:t>,</w:t>
      </w:r>
      <w:r w:rsidR="00731E6A" w:rsidRPr="003C5D81">
        <w:rPr>
          <w:sz w:val="22"/>
        </w:rPr>
        <w:t xml:space="preserve"> </w:t>
      </w:r>
      <w:r w:rsidR="008058D0" w:rsidRPr="003C5D81">
        <w:rPr>
          <w:sz w:val="22"/>
        </w:rPr>
        <w:t xml:space="preserve">que actúa con los </w:t>
      </w:r>
      <w:r w:rsidR="008058D0" w:rsidRPr="007F39BB">
        <w:rPr>
          <w:b/>
          <w:sz w:val="22"/>
        </w:rPr>
        <w:t>leucocitos de la sangre,</w:t>
      </w:r>
      <w:r w:rsidR="00731E6A" w:rsidRPr="007F39BB">
        <w:rPr>
          <w:b/>
          <w:sz w:val="22"/>
        </w:rPr>
        <w:t xml:space="preserve"> </w:t>
      </w:r>
      <w:r w:rsidR="008058D0" w:rsidRPr="007F39BB">
        <w:rPr>
          <w:b/>
          <w:sz w:val="22"/>
        </w:rPr>
        <w:t>los macrófagos de los tejidos y los linfocitos asesinos, para</w:t>
      </w:r>
      <w:r w:rsidR="00731E6A" w:rsidRPr="007F39BB">
        <w:rPr>
          <w:b/>
          <w:sz w:val="22"/>
        </w:rPr>
        <w:t xml:space="preserve"> </w:t>
      </w:r>
      <w:r w:rsidR="008058D0" w:rsidRPr="007F39BB">
        <w:rPr>
          <w:b/>
          <w:sz w:val="22"/>
        </w:rPr>
        <w:t>ocasionar la fiebre</w:t>
      </w:r>
      <w:r w:rsidR="008058D0" w:rsidRPr="003C5D81">
        <w:rPr>
          <w:sz w:val="22"/>
        </w:rPr>
        <w:t xml:space="preserve">. </w:t>
      </w:r>
    </w:p>
    <w:p w:rsidR="00731E6A" w:rsidRDefault="00731E6A" w:rsidP="003C5D81">
      <w:pPr>
        <w:rPr>
          <w:sz w:val="22"/>
        </w:rPr>
      </w:pPr>
    </w:p>
    <w:p w:rsidR="00731E6A" w:rsidRPr="001F4A32" w:rsidRDefault="001F4A32" w:rsidP="003C5D81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1F4A32">
        <w:rPr>
          <w:sz w:val="22"/>
        </w:rPr>
        <w:t xml:space="preserve">Se sintetizan </w:t>
      </w:r>
      <w:r w:rsidRPr="001F4A32">
        <w:rPr>
          <w:b/>
          <w:sz w:val="22"/>
        </w:rPr>
        <w:t xml:space="preserve">pocos nanogramos </w:t>
      </w:r>
      <w:r w:rsidRPr="001F4A32">
        <w:rPr>
          <w:sz w:val="22"/>
        </w:rPr>
        <w:t xml:space="preserve">de </w:t>
      </w:r>
      <w:r w:rsidR="00BE1607" w:rsidRPr="001F4A32">
        <w:rPr>
          <w:b/>
          <w:sz w:val="22"/>
        </w:rPr>
        <w:t>I</w:t>
      </w:r>
      <w:r w:rsidR="008058D0" w:rsidRPr="001F4A32">
        <w:rPr>
          <w:b/>
          <w:sz w:val="22"/>
        </w:rPr>
        <w:t xml:space="preserve">nterleucina-1 </w:t>
      </w:r>
      <w:r w:rsidR="008058D0" w:rsidRPr="001F4A32">
        <w:rPr>
          <w:sz w:val="22"/>
        </w:rPr>
        <w:t xml:space="preserve">como respuesta al </w:t>
      </w:r>
      <w:r w:rsidR="008058D0" w:rsidRPr="001F4A32">
        <w:rPr>
          <w:b/>
          <w:sz w:val="22"/>
        </w:rPr>
        <w:t>lipopolisacárido</w:t>
      </w:r>
      <w:r w:rsidRPr="001F4A32">
        <w:rPr>
          <w:b/>
          <w:sz w:val="22"/>
        </w:rPr>
        <w:t>;</w:t>
      </w:r>
      <w:r w:rsidR="008058D0" w:rsidRPr="001F4A32">
        <w:rPr>
          <w:sz w:val="22"/>
        </w:rPr>
        <w:t xml:space="preserve"> </w:t>
      </w:r>
      <w:r w:rsidRPr="001F4A32">
        <w:rPr>
          <w:sz w:val="22"/>
        </w:rPr>
        <w:t xml:space="preserve">ésta </w:t>
      </w:r>
      <w:r w:rsidR="008058D0" w:rsidRPr="001F4A32">
        <w:rPr>
          <w:sz w:val="22"/>
        </w:rPr>
        <w:t>induce fiebre</w:t>
      </w:r>
      <w:r w:rsidRPr="001F4A32">
        <w:rPr>
          <w:sz w:val="22"/>
        </w:rPr>
        <w:t xml:space="preserve">, </w:t>
      </w:r>
      <w:r w:rsidR="008058D0" w:rsidRPr="001F4A32">
        <w:rPr>
          <w:sz w:val="22"/>
        </w:rPr>
        <w:t xml:space="preserve">porque induce </w:t>
      </w:r>
      <w:r w:rsidR="008058D0" w:rsidRPr="001F4A32">
        <w:rPr>
          <w:b/>
          <w:sz w:val="22"/>
        </w:rPr>
        <w:t>síntesis de prostaglandina E2</w:t>
      </w:r>
      <w:r w:rsidR="008058D0" w:rsidRPr="001F4A32">
        <w:rPr>
          <w:sz w:val="22"/>
        </w:rPr>
        <w:t>, que actúa sobre el hipotálamo caus</w:t>
      </w:r>
      <w:r>
        <w:rPr>
          <w:sz w:val="22"/>
        </w:rPr>
        <w:t>á</w:t>
      </w:r>
      <w:r w:rsidR="008058D0" w:rsidRPr="001F4A32">
        <w:rPr>
          <w:sz w:val="22"/>
        </w:rPr>
        <w:t xml:space="preserve">ndola. </w:t>
      </w:r>
    </w:p>
    <w:p w:rsidR="00731E6A" w:rsidRDefault="00731E6A" w:rsidP="003C5D81">
      <w:pPr>
        <w:rPr>
          <w:sz w:val="22"/>
        </w:rPr>
      </w:pPr>
    </w:p>
    <w:p w:rsidR="008058D0" w:rsidRPr="001F4A32" w:rsidRDefault="001F4A32" w:rsidP="003C5D81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1F4A32">
        <w:rPr>
          <w:b/>
          <w:sz w:val="22"/>
        </w:rPr>
        <w:t xml:space="preserve">LOS ANTIPIRÉTICOS </w:t>
      </w:r>
      <w:r w:rsidRPr="001F4A32">
        <w:rPr>
          <w:sz w:val="22"/>
        </w:rPr>
        <w:t xml:space="preserve">como </w:t>
      </w:r>
      <w:r w:rsidR="008058D0" w:rsidRPr="001F4A32">
        <w:rPr>
          <w:b/>
          <w:sz w:val="22"/>
        </w:rPr>
        <w:t>ácido acetilsalicílico</w:t>
      </w:r>
      <w:r w:rsidR="008058D0" w:rsidRPr="001F4A32">
        <w:rPr>
          <w:sz w:val="22"/>
        </w:rPr>
        <w:t xml:space="preserve"> reduce la fiebre, </w:t>
      </w:r>
      <w:r w:rsidR="008058D0" w:rsidRPr="001F4A32">
        <w:rPr>
          <w:b/>
          <w:sz w:val="22"/>
        </w:rPr>
        <w:t>bloquea la formación de prostaglandinas</w:t>
      </w:r>
      <w:r w:rsidR="008058D0" w:rsidRPr="001F4A32">
        <w:rPr>
          <w:sz w:val="22"/>
        </w:rPr>
        <w:t xml:space="preserve"> a partir</w:t>
      </w:r>
      <w:r w:rsidR="00731E6A" w:rsidRPr="001F4A32">
        <w:rPr>
          <w:sz w:val="22"/>
        </w:rPr>
        <w:t xml:space="preserve"> </w:t>
      </w:r>
      <w:r w:rsidR="008058D0" w:rsidRPr="001F4A32">
        <w:rPr>
          <w:sz w:val="22"/>
        </w:rPr>
        <w:t>del ácido araquidónico. .</w:t>
      </w:r>
    </w:p>
    <w:p w:rsidR="008058D0" w:rsidRDefault="008058D0" w:rsidP="008058D0">
      <w:pPr>
        <w:rPr>
          <w:sz w:val="22"/>
        </w:rPr>
      </w:pPr>
    </w:p>
    <w:p w:rsidR="008058D0" w:rsidRPr="00C913CF" w:rsidRDefault="00FF27BF" w:rsidP="00C913CF">
      <w:pPr>
        <w:pStyle w:val="Ttulo2"/>
      </w:pPr>
      <w:r>
        <w:rPr>
          <w:noProof/>
          <w:lang w:val="es-GT" w:eastAsia="es-GT"/>
        </w:rPr>
        <w:drawing>
          <wp:anchor distT="0" distB="0" distL="114300" distR="114300" simplePos="0" relativeHeight="251668480" behindDoc="0" locked="0" layoutInCell="1" allowOverlap="1" wp14:anchorId="7FE53F56" wp14:editId="18BBBBE2">
            <wp:simplePos x="0" y="0"/>
            <wp:positionH relativeFrom="column">
              <wp:posOffset>3895090</wp:posOffset>
            </wp:positionH>
            <wp:positionV relativeFrom="paragraph">
              <wp:posOffset>-191135</wp:posOffset>
            </wp:positionV>
            <wp:extent cx="3359150" cy="2743200"/>
            <wp:effectExtent l="0" t="0" r="0" b="0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5915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8D0" w:rsidRPr="00C913CF">
        <w:t>Características de los estados febriles</w:t>
      </w:r>
    </w:p>
    <w:p w:rsidR="00C913CF" w:rsidRPr="00C913CF" w:rsidRDefault="008058D0" w:rsidP="00C913CF">
      <w:pPr>
        <w:pStyle w:val="Ttulo2"/>
        <w:rPr>
          <w:sz w:val="26"/>
        </w:rPr>
      </w:pPr>
      <w:r w:rsidRPr="00C913CF">
        <w:rPr>
          <w:sz w:val="26"/>
        </w:rPr>
        <w:t xml:space="preserve">Escalofríos. </w:t>
      </w:r>
    </w:p>
    <w:p w:rsidR="008058D0" w:rsidRPr="00EC6F4A" w:rsidRDefault="00EC6F4A" w:rsidP="00EC6F4A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EC6F4A">
        <w:rPr>
          <w:sz w:val="22"/>
        </w:rPr>
        <w:t xml:space="preserve">Si </w:t>
      </w:r>
      <w:r w:rsidR="008058D0" w:rsidRPr="00EC6F4A">
        <w:rPr>
          <w:sz w:val="22"/>
        </w:rPr>
        <w:t xml:space="preserve">el </w:t>
      </w:r>
      <w:r w:rsidR="008058D0" w:rsidRPr="00EC6F4A">
        <w:rPr>
          <w:b/>
          <w:sz w:val="22"/>
        </w:rPr>
        <w:t>punto de ajuste</w:t>
      </w:r>
      <w:r w:rsidR="008058D0" w:rsidRPr="00EC6F4A">
        <w:rPr>
          <w:sz w:val="22"/>
        </w:rPr>
        <w:t xml:space="preserve"> del centro termorregulador</w:t>
      </w:r>
      <w:r w:rsidR="00A36444" w:rsidRPr="00EC6F4A">
        <w:rPr>
          <w:sz w:val="22"/>
        </w:rPr>
        <w:t xml:space="preserve"> </w:t>
      </w:r>
      <w:r w:rsidR="008058D0" w:rsidRPr="00EC6F4A">
        <w:rPr>
          <w:sz w:val="22"/>
        </w:rPr>
        <w:t xml:space="preserve">del hipotálamo </w:t>
      </w:r>
      <w:r w:rsidR="008058D0" w:rsidRPr="00EC6F4A">
        <w:rPr>
          <w:b/>
          <w:sz w:val="22"/>
        </w:rPr>
        <w:t>se modifica de manera brusca</w:t>
      </w:r>
      <w:r w:rsidR="008058D0" w:rsidRPr="00EC6F4A">
        <w:rPr>
          <w:sz w:val="22"/>
        </w:rPr>
        <w:t xml:space="preserve"> hasta </w:t>
      </w:r>
      <w:r w:rsidRPr="00EC6F4A">
        <w:rPr>
          <w:sz w:val="22"/>
        </w:rPr>
        <w:t xml:space="preserve">uno </w:t>
      </w:r>
      <w:r w:rsidR="008058D0" w:rsidRPr="00EC6F4A">
        <w:rPr>
          <w:sz w:val="22"/>
        </w:rPr>
        <w:t>superior (</w:t>
      </w:r>
      <w:r w:rsidRPr="00EC6F4A">
        <w:rPr>
          <w:sz w:val="22"/>
        </w:rPr>
        <w:t xml:space="preserve">por </w:t>
      </w:r>
      <w:r w:rsidR="008058D0" w:rsidRPr="00EC6F4A">
        <w:rPr>
          <w:b/>
          <w:sz w:val="22"/>
        </w:rPr>
        <w:t>destrucción tisular</w:t>
      </w:r>
      <w:r w:rsidR="008058D0" w:rsidRPr="00EC6F4A">
        <w:rPr>
          <w:sz w:val="22"/>
        </w:rPr>
        <w:t xml:space="preserve">, </w:t>
      </w:r>
      <w:r w:rsidRPr="00EC6F4A">
        <w:rPr>
          <w:sz w:val="22"/>
        </w:rPr>
        <w:t xml:space="preserve">de </w:t>
      </w:r>
      <w:r w:rsidR="008058D0" w:rsidRPr="00EC6F4A">
        <w:rPr>
          <w:b/>
          <w:sz w:val="22"/>
        </w:rPr>
        <w:t>sustancias pirógenas</w:t>
      </w:r>
      <w:r w:rsidR="008058D0" w:rsidRPr="00EC6F4A">
        <w:rPr>
          <w:sz w:val="22"/>
        </w:rPr>
        <w:t xml:space="preserve"> o </w:t>
      </w:r>
      <w:r w:rsidR="008058D0" w:rsidRPr="00EC6F4A">
        <w:rPr>
          <w:b/>
          <w:sz w:val="22"/>
        </w:rPr>
        <w:t>deshidratación</w:t>
      </w:r>
      <w:r w:rsidR="008058D0" w:rsidRPr="00EC6F4A">
        <w:rPr>
          <w:sz w:val="22"/>
        </w:rPr>
        <w:t>),</w:t>
      </w:r>
      <w:r w:rsidR="00A36444" w:rsidRPr="00EC6F4A">
        <w:rPr>
          <w:sz w:val="22"/>
        </w:rPr>
        <w:t xml:space="preserve"> </w:t>
      </w:r>
      <w:r w:rsidR="008058D0" w:rsidRPr="00EC6F4A">
        <w:rPr>
          <w:sz w:val="22"/>
        </w:rPr>
        <w:t>la temperatura corporal tarda varias horas en alcanzar el nuevo</w:t>
      </w:r>
      <w:r w:rsidR="00A36444" w:rsidRPr="00EC6F4A">
        <w:rPr>
          <w:sz w:val="22"/>
        </w:rPr>
        <w:t xml:space="preserve"> </w:t>
      </w:r>
      <w:r w:rsidR="008058D0" w:rsidRPr="00EC6F4A">
        <w:rPr>
          <w:sz w:val="22"/>
        </w:rPr>
        <w:t>punto de ajuste.</w:t>
      </w:r>
    </w:p>
    <w:p w:rsidR="00A36444" w:rsidRPr="008058D0" w:rsidRDefault="00A36444" w:rsidP="00EC6F4A">
      <w:pPr>
        <w:rPr>
          <w:sz w:val="22"/>
        </w:rPr>
      </w:pPr>
    </w:p>
    <w:p w:rsidR="00A36444" w:rsidRPr="00EC6F4A" w:rsidRDefault="008058D0" w:rsidP="00EC6F4A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EC6F4A">
        <w:rPr>
          <w:sz w:val="22"/>
        </w:rPr>
        <w:t>Durante</w:t>
      </w:r>
      <w:r w:rsidR="00A36444" w:rsidRPr="00EC6F4A">
        <w:rPr>
          <w:sz w:val="22"/>
        </w:rPr>
        <w:t xml:space="preserve"> </w:t>
      </w:r>
      <w:r w:rsidRPr="00EC6F4A">
        <w:rPr>
          <w:sz w:val="22"/>
        </w:rPr>
        <w:t xml:space="preserve">este período, la persona sufre </w:t>
      </w:r>
      <w:r w:rsidRPr="00EC6F4A">
        <w:rPr>
          <w:b/>
          <w:sz w:val="22"/>
        </w:rPr>
        <w:t>escalofríos</w:t>
      </w:r>
      <w:r w:rsidRPr="00EC6F4A">
        <w:rPr>
          <w:sz w:val="22"/>
        </w:rPr>
        <w:t xml:space="preserve"> y siente </w:t>
      </w:r>
      <w:r w:rsidRPr="00EC6F4A">
        <w:rPr>
          <w:b/>
          <w:sz w:val="22"/>
        </w:rPr>
        <w:t>frialdad</w:t>
      </w:r>
      <w:r w:rsidR="00A36444" w:rsidRPr="00EC6F4A">
        <w:rPr>
          <w:b/>
          <w:sz w:val="22"/>
        </w:rPr>
        <w:t xml:space="preserve"> </w:t>
      </w:r>
      <w:r w:rsidRPr="00EC6F4A">
        <w:rPr>
          <w:b/>
          <w:sz w:val="22"/>
        </w:rPr>
        <w:t>extrema</w:t>
      </w:r>
      <w:r w:rsidRPr="00EC6F4A">
        <w:rPr>
          <w:sz w:val="22"/>
        </w:rPr>
        <w:t>, aunque la temperatura de su cuerpo sea incluso mayor</w:t>
      </w:r>
      <w:r w:rsidR="00A36444" w:rsidRPr="00EC6F4A">
        <w:rPr>
          <w:sz w:val="22"/>
        </w:rPr>
        <w:t xml:space="preserve"> </w:t>
      </w:r>
      <w:r w:rsidRPr="00EC6F4A">
        <w:rPr>
          <w:sz w:val="22"/>
        </w:rPr>
        <w:t xml:space="preserve">de la normal. </w:t>
      </w:r>
    </w:p>
    <w:p w:rsidR="00A36444" w:rsidRDefault="00A36444" w:rsidP="00EC6F4A">
      <w:pPr>
        <w:rPr>
          <w:sz w:val="22"/>
        </w:rPr>
      </w:pPr>
    </w:p>
    <w:p w:rsidR="00A36444" w:rsidRPr="00EC6F4A" w:rsidRDefault="00EC6F4A" w:rsidP="00EC6F4A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EC6F4A">
        <w:rPr>
          <w:sz w:val="22"/>
        </w:rPr>
        <w:t>L</w:t>
      </w:r>
      <w:r w:rsidR="008058D0" w:rsidRPr="00EC6F4A">
        <w:rPr>
          <w:sz w:val="22"/>
        </w:rPr>
        <w:t xml:space="preserve">a </w:t>
      </w:r>
      <w:r w:rsidR="008058D0" w:rsidRPr="00EC6F4A">
        <w:rPr>
          <w:b/>
          <w:sz w:val="22"/>
        </w:rPr>
        <w:t>piel</w:t>
      </w:r>
      <w:r w:rsidR="008058D0" w:rsidRPr="00EC6F4A">
        <w:rPr>
          <w:sz w:val="22"/>
        </w:rPr>
        <w:t xml:space="preserve"> se torna </w:t>
      </w:r>
      <w:r w:rsidR="008058D0" w:rsidRPr="00EC6F4A">
        <w:rPr>
          <w:b/>
          <w:sz w:val="22"/>
        </w:rPr>
        <w:t>fría</w:t>
      </w:r>
      <w:r w:rsidR="008058D0" w:rsidRPr="00EC6F4A">
        <w:rPr>
          <w:sz w:val="22"/>
        </w:rPr>
        <w:t xml:space="preserve"> por la </w:t>
      </w:r>
      <w:r w:rsidR="008058D0" w:rsidRPr="00EC6F4A">
        <w:rPr>
          <w:b/>
          <w:sz w:val="22"/>
        </w:rPr>
        <w:t>vasoconstricción</w:t>
      </w:r>
      <w:r w:rsidR="00A36444" w:rsidRPr="00EC6F4A">
        <w:rPr>
          <w:sz w:val="22"/>
        </w:rPr>
        <w:t xml:space="preserve"> </w:t>
      </w:r>
      <w:r w:rsidR="008058D0" w:rsidRPr="00EC6F4A">
        <w:rPr>
          <w:sz w:val="22"/>
        </w:rPr>
        <w:t xml:space="preserve">y se </w:t>
      </w:r>
      <w:r w:rsidR="008058D0" w:rsidRPr="00EC6F4A">
        <w:rPr>
          <w:b/>
          <w:sz w:val="22"/>
        </w:rPr>
        <w:t>inicia una tiritona</w:t>
      </w:r>
      <w:r w:rsidR="008058D0" w:rsidRPr="00EC6F4A">
        <w:rPr>
          <w:sz w:val="22"/>
        </w:rPr>
        <w:t xml:space="preserve">. </w:t>
      </w:r>
    </w:p>
    <w:p w:rsidR="00A36444" w:rsidRDefault="00A36444" w:rsidP="008058D0">
      <w:pPr>
        <w:rPr>
          <w:sz w:val="22"/>
        </w:rPr>
      </w:pPr>
    </w:p>
    <w:p w:rsidR="00C913CF" w:rsidRPr="00A375A8" w:rsidRDefault="008058D0" w:rsidP="00A375A8">
      <w:pPr>
        <w:pStyle w:val="Ttulo2"/>
      </w:pPr>
      <w:bookmarkStart w:id="0" w:name="_GoBack"/>
      <w:r w:rsidRPr="00A375A8">
        <w:t xml:space="preserve">La crisis. </w:t>
      </w:r>
    </w:p>
    <w:bookmarkEnd w:id="0"/>
    <w:p w:rsidR="00001E21" w:rsidRDefault="008058D0" w:rsidP="008058D0">
      <w:pPr>
        <w:rPr>
          <w:sz w:val="22"/>
        </w:rPr>
      </w:pPr>
      <w:r w:rsidRPr="008058D0">
        <w:rPr>
          <w:sz w:val="22"/>
        </w:rPr>
        <w:t xml:space="preserve">Cuando </w:t>
      </w:r>
      <w:r w:rsidRPr="00130C0B">
        <w:rPr>
          <w:b/>
          <w:sz w:val="22"/>
        </w:rPr>
        <w:t>se elimina de manera brusca el factor causante</w:t>
      </w:r>
      <w:r w:rsidR="00001E21">
        <w:rPr>
          <w:sz w:val="22"/>
        </w:rPr>
        <w:t xml:space="preserve"> </w:t>
      </w:r>
      <w:r w:rsidRPr="008058D0">
        <w:rPr>
          <w:sz w:val="22"/>
        </w:rPr>
        <w:t>del aumento de temperatura, el punto de ajuste del centro</w:t>
      </w:r>
      <w:r w:rsidR="00001E21">
        <w:rPr>
          <w:sz w:val="22"/>
        </w:rPr>
        <w:t xml:space="preserve"> </w:t>
      </w:r>
      <w:r w:rsidRPr="008058D0">
        <w:rPr>
          <w:sz w:val="22"/>
        </w:rPr>
        <w:t xml:space="preserve">hipotalámico termorregulador pasa a un </w:t>
      </w:r>
      <w:r w:rsidRPr="00130C0B">
        <w:rPr>
          <w:b/>
          <w:sz w:val="22"/>
        </w:rPr>
        <w:t>valor más</w:t>
      </w:r>
      <w:r w:rsidR="00001E21" w:rsidRPr="00130C0B">
        <w:rPr>
          <w:b/>
          <w:sz w:val="22"/>
        </w:rPr>
        <w:t xml:space="preserve"> </w:t>
      </w:r>
      <w:r w:rsidRPr="00130C0B">
        <w:rPr>
          <w:b/>
          <w:sz w:val="22"/>
        </w:rPr>
        <w:t>bajo</w:t>
      </w:r>
      <w:r w:rsidR="00130C0B">
        <w:rPr>
          <w:sz w:val="22"/>
        </w:rPr>
        <w:t>, el cuerpo trata de regularla</w:t>
      </w:r>
      <w:r w:rsidRPr="008058D0">
        <w:rPr>
          <w:sz w:val="22"/>
        </w:rPr>
        <w:t xml:space="preserve">. </w:t>
      </w:r>
    </w:p>
    <w:p w:rsidR="00130C0B" w:rsidRDefault="00130C0B" w:rsidP="00C913CF">
      <w:pPr>
        <w:rPr>
          <w:sz w:val="22"/>
        </w:rPr>
      </w:pPr>
    </w:p>
    <w:p w:rsidR="00001E21" w:rsidRDefault="00130C0B" w:rsidP="00C913CF">
      <w:pPr>
        <w:rPr>
          <w:sz w:val="22"/>
        </w:rPr>
      </w:pPr>
      <w:r w:rsidRPr="00130C0B">
        <w:rPr>
          <w:b/>
          <w:sz w:val="22"/>
        </w:rPr>
        <w:t>«</w:t>
      </w:r>
      <w:r>
        <w:rPr>
          <w:b/>
          <w:sz w:val="22"/>
        </w:rPr>
        <w:t>C</w:t>
      </w:r>
      <w:r w:rsidRPr="00130C0B">
        <w:rPr>
          <w:b/>
          <w:sz w:val="22"/>
        </w:rPr>
        <w:t>risis febril»</w:t>
      </w:r>
      <w:r>
        <w:rPr>
          <w:sz w:val="22"/>
        </w:rPr>
        <w:t xml:space="preserve"> Similar al </w:t>
      </w:r>
      <w:r w:rsidRPr="00130C0B">
        <w:rPr>
          <w:b/>
          <w:sz w:val="22"/>
        </w:rPr>
        <w:t>c</w:t>
      </w:r>
      <w:r w:rsidR="00C913CF" w:rsidRPr="00130C0B">
        <w:rPr>
          <w:b/>
          <w:sz w:val="22"/>
        </w:rPr>
        <w:t>alentamiento exagerado</w:t>
      </w:r>
      <w:r w:rsidR="00C913CF" w:rsidRPr="00C913CF">
        <w:rPr>
          <w:sz w:val="22"/>
        </w:rPr>
        <w:t xml:space="preserve"> de la </w:t>
      </w:r>
      <w:r w:rsidR="00C913CF" w:rsidRPr="00130C0B">
        <w:rPr>
          <w:b/>
          <w:sz w:val="22"/>
        </w:rPr>
        <w:t>zona hipotalámica</w:t>
      </w:r>
      <w:r w:rsidR="00001E21" w:rsidRPr="00130C0B">
        <w:rPr>
          <w:b/>
          <w:sz w:val="22"/>
        </w:rPr>
        <w:t xml:space="preserve"> </w:t>
      </w:r>
      <w:r w:rsidR="00C913CF" w:rsidRPr="00130C0B">
        <w:rPr>
          <w:b/>
          <w:sz w:val="22"/>
        </w:rPr>
        <w:t>anterior y preóptica</w:t>
      </w:r>
      <w:r w:rsidR="00C913CF" w:rsidRPr="00C913CF">
        <w:rPr>
          <w:sz w:val="22"/>
        </w:rPr>
        <w:t xml:space="preserve">, </w:t>
      </w:r>
      <w:r>
        <w:rPr>
          <w:sz w:val="22"/>
        </w:rPr>
        <w:t xml:space="preserve">produce </w:t>
      </w:r>
      <w:r w:rsidR="00C913CF" w:rsidRPr="00130C0B">
        <w:rPr>
          <w:b/>
          <w:sz w:val="22"/>
        </w:rPr>
        <w:t>sudoración</w:t>
      </w:r>
      <w:r w:rsidR="00C913CF" w:rsidRPr="00C913CF">
        <w:rPr>
          <w:sz w:val="22"/>
        </w:rPr>
        <w:t xml:space="preserve"> intensa y un</w:t>
      </w:r>
      <w:r w:rsidR="00001E21">
        <w:rPr>
          <w:sz w:val="22"/>
        </w:rPr>
        <w:t xml:space="preserve"> </w:t>
      </w:r>
      <w:r w:rsidR="00C913CF" w:rsidRPr="00C913CF">
        <w:rPr>
          <w:sz w:val="22"/>
        </w:rPr>
        <w:t xml:space="preserve">calentamiento brusco de la piel por la </w:t>
      </w:r>
      <w:r w:rsidR="00C913CF" w:rsidRPr="00130C0B">
        <w:rPr>
          <w:b/>
          <w:sz w:val="22"/>
        </w:rPr>
        <w:t>vasodilatación</w:t>
      </w:r>
      <w:r w:rsidR="00C913CF" w:rsidRPr="00C913CF">
        <w:rPr>
          <w:sz w:val="22"/>
        </w:rPr>
        <w:t xml:space="preserve">. </w:t>
      </w:r>
    </w:p>
    <w:p w:rsidR="00001E21" w:rsidRDefault="00001E21" w:rsidP="00C913CF">
      <w:pPr>
        <w:rPr>
          <w:sz w:val="22"/>
        </w:rPr>
      </w:pPr>
    </w:p>
    <w:p w:rsidR="00C913CF" w:rsidRPr="00C913CF" w:rsidRDefault="00C913CF" w:rsidP="00C913CF">
      <w:pPr>
        <w:pStyle w:val="Ttulo2"/>
        <w:rPr>
          <w:sz w:val="26"/>
        </w:rPr>
      </w:pPr>
      <w:r w:rsidRPr="00C913CF">
        <w:rPr>
          <w:sz w:val="26"/>
        </w:rPr>
        <w:t>Golpe de calor</w:t>
      </w:r>
    </w:p>
    <w:p w:rsidR="00970D47" w:rsidRPr="00130C0B" w:rsidRDefault="00E81F60" w:rsidP="00130C0B">
      <w:pPr>
        <w:pStyle w:val="Prrafodelista"/>
        <w:numPr>
          <w:ilvl w:val="0"/>
          <w:numId w:val="47"/>
        </w:numPr>
        <w:ind w:left="360"/>
        <w:rPr>
          <w:sz w:val="22"/>
        </w:rPr>
      </w:pPr>
      <w:r w:rsidRPr="00E81F60">
        <w:rPr>
          <w:b/>
          <w:sz w:val="22"/>
        </w:rPr>
        <w:t>A</w:t>
      </w:r>
      <w:r w:rsidR="00C913CF" w:rsidRPr="00E81F60">
        <w:rPr>
          <w:b/>
          <w:sz w:val="22"/>
        </w:rPr>
        <w:t>ire es seco</w:t>
      </w:r>
      <w:r w:rsidR="00C913CF" w:rsidRPr="00130C0B">
        <w:rPr>
          <w:sz w:val="22"/>
        </w:rPr>
        <w:t xml:space="preserve"> facilita una rápida evaporación, una persona resist</w:t>
      </w:r>
      <w:r>
        <w:rPr>
          <w:sz w:val="22"/>
        </w:rPr>
        <w:t>e</w:t>
      </w:r>
      <w:r w:rsidR="00970D47" w:rsidRPr="00130C0B">
        <w:rPr>
          <w:sz w:val="22"/>
        </w:rPr>
        <w:t xml:space="preserve"> </w:t>
      </w:r>
      <w:r w:rsidR="00C913CF" w:rsidRPr="00130C0B">
        <w:rPr>
          <w:sz w:val="22"/>
        </w:rPr>
        <w:t>a una temp</w:t>
      </w:r>
      <w:r>
        <w:rPr>
          <w:sz w:val="22"/>
        </w:rPr>
        <w:t xml:space="preserve"> </w:t>
      </w:r>
      <w:r w:rsidR="00C913CF" w:rsidRPr="00130C0B">
        <w:rPr>
          <w:sz w:val="22"/>
        </w:rPr>
        <w:t xml:space="preserve">de </w:t>
      </w:r>
      <w:r w:rsidR="00C913CF" w:rsidRPr="00E81F60">
        <w:rPr>
          <w:b/>
          <w:sz w:val="22"/>
        </w:rPr>
        <w:t>54°C</w:t>
      </w:r>
      <w:r w:rsidR="00C913CF" w:rsidRPr="00130C0B">
        <w:rPr>
          <w:sz w:val="22"/>
        </w:rPr>
        <w:t xml:space="preserve">. </w:t>
      </w:r>
    </w:p>
    <w:p w:rsidR="00970D47" w:rsidRPr="00130C0B" w:rsidRDefault="00E81F60" w:rsidP="00130C0B">
      <w:pPr>
        <w:pStyle w:val="Prrafodelista"/>
        <w:numPr>
          <w:ilvl w:val="0"/>
          <w:numId w:val="47"/>
        </w:numPr>
        <w:ind w:left="360"/>
        <w:rPr>
          <w:sz w:val="22"/>
        </w:rPr>
      </w:pPr>
      <w:r w:rsidRPr="00E81F60">
        <w:rPr>
          <w:b/>
          <w:sz w:val="22"/>
        </w:rPr>
        <w:t>A</w:t>
      </w:r>
      <w:r w:rsidR="00C913CF" w:rsidRPr="00E81F60">
        <w:rPr>
          <w:b/>
          <w:sz w:val="22"/>
        </w:rPr>
        <w:t xml:space="preserve">ire </w:t>
      </w:r>
      <w:r w:rsidRPr="00E81F60">
        <w:rPr>
          <w:b/>
          <w:sz w:val="22"/>
        </w:rPr>
        <w:t xml:space="preserve">húmedo </w:t>
      </w:r>
      <w:r w:rsidR="00C913CF" w:rsidRPr="00130C0B">
        <w:rPr>
          <w:sz w:val="22"/>
        </w:rPr>
        <w:t xml:space="preserve">o </w:t>
      </w:r>
      <w:r w:rsidR="00C913CF" w:rsidRPr="00E81F60">
        <w:rPr>
          <w:b/>
          <w:sz w:val="22"/>
        </w:rPr>
        <w:t>persona dentro del agua</w:t>
      </w:r>
      <w:r w:rsidR="00C913CF" w:rsidRPr="00130C0B">
        <w:rPr>
          <w:sz w:val="22"/>
        </w:rPr>
        <w:t xml:space="preserve">, temperatura corporal </w:t>
      </w:r>
      <w:r>
        <w:rPr>
          <w:sz w:val="22"/>
        </w:rPr>
        <w:t xml:space="preserve">se </w:t>
      </w:r>
      <w:r w:rsidR="00C913CF" w:rsidRPr="00130C0B">
        <w:rPr>
          <w:sz w:val="22"/>
        </w:rPr>
        <w:t xml:space="preserve">eleva </w:t>
      </w:r>
      <w:r>
        <w:rPr>
          <w:sz w:val="22"/>
        </w:rPr>
        <w:t xml:space="preserve">a </w:t>
      </w:r>
      <w:r w:rsidR="00C913CF" w:rsidRPr="00130C0B">
        <w:rPr>
          <w:sz w:val="22"/>
        </w:rPr>
        <w:t xml:space="preserve">temp ambiente </w:t>
      </w:r>
      <w:r>
        <w:rPr>
          <w:sz w:val="22"/>
        </w:rPr>
        <w:t xml:space="preserve">arriba </w:t>
      </w:r>
      <w:r w:rsidR="00C913CF" w:rsidRPr="00130C0B">
        <w:rPr>
          <w:sz w:val="22"/>
        </w:rPr>
        <w:t xml:space="preserve">de </w:t>
      </w:r>
      <w:r w:rsidR="00C913CF" w:rsidRPr="00E81F60">
        <w:rPr>
          <w:b/>
          <w:sz w:val="22"/>
        </w:rPr>
        <w:t>34°C</w:t>
      </w:r>
      <w:r w:rsidR="00C913CF" w:rsidRPr="00130C0B">
        <w:rPr>
          <w:sz w:val="22"/>
        </w:rPr>
        <w:t xml:space="preserve">. </w:t>
      </w:r>
    </w:p>
    <w:p w:rsidR="00970D47" w:rsidRDefault="00970D47" w:rsidP="00130C0B">
      <w:pPr>
        <w:rPr>
          <w:sz w:val="22"/>
        </w:rPr>
      </w:pPr>
    </w:p>
    <w:p w:rsidR="00970D47" w:rsidRPr="00130C0B" w:rsidRDefault="00E81F60" w:rsidP="00130C0B">
      <w:pPr>
        <w:pStyle w:val="Prrafodelista"/>
        <w:numPr>
          <w:ilvl w:val="0"/>
          <w:numId w:val="47"/>
        </w:numPr>
        <w:ind w:left="360"/>
        <w:rPr>
          <w:sz w:val="22"/>
        </w:rPr>
      </w:pPr>
      <w:r w:rsidRPr="00E81F60">
        <w:rPr>
          <w:b/>
          <w:sz w:val="22"/>
        </w:rPr>
        <w:t>T</w:t>
      </w:r>
      <w:r w:rsidR="00C913CF" w:rsidRPr="00E81F60">
        <w:rPr>
          <w:b/>
          <w:sz w:val="22"/>
        </w:rPr>
        <w:t>emperatura corporal</w:t>
      </w:r>
      <w:r w:rsidR="00C913CF" w:rsidRPr="00130C0B">
        <w:rPr>
          <w:sz w:val="22"/>
        </w:rPr>
        <w:t xml:space="preserve"> </w:t>
      </w:r>
      <w:r>
        <w:rPr>
          <w:sz w:val="22"/>
        </w:rPr>
        <w:t xml:space="preserve">arriba </w:t>
      </w:r>
      <w:r w:rsidR="00C913CF" w:rsidRPr="00130C0B">
        <w:rPr>
          <w:sz w:val="22"/>
        </w:rPr>
        <w:t xml:space="preserve">de </w:t>
      </w:r>
      <w:r w:rsidR="00C913CF" w:rsidRPr="00E81F60">
        <w:rPr>
          <w:b/>
          <w:sz w:val="22"/>
        </w:rPr>
        <w:t>40,5 a 42 °C</w:t>
      </w:r>
      <w:r w:rsidR="00C913CF" w:rsidRPr="00130C0B">
        <w:rPr>
          <w:sz w:val="22"/>
        </w:rPr>
        <w:t xml:space="preserve">, </w:t>
      </w:r>
      <w:r>
        <w:rPr>
          <w:sz w:val="22"/>
        </w:rPr>
        <w:t xml:space="preserve">produce </w:t>
      </w:r>
      <w:r w:rsidR="00C913CF" w:rsidRPr="00E81F60">
        <w:rPr>
          <w:b/>
          <w:sz w:val="22"/>
        </w:rPr>
        <w:t>golpe de calor</w:t>
      </w:r>
      <w:r w:rsidR="00C913CF" w:rsidRPr="00130C0B">
        <w:rPr>
          <w:sz w:val="22"/>
        </w:rPr>
        <w:t xml:space="preserve">. </w:t>
      </w:r>
    </w:p>
    <w:p w:rsidR="00970D47" w:rsidRDefault="00970D47" w:rsidP="00130C0B">
      <w:pPr>
        <w:rPr>
          <w:sz w:val="22"/>
        </w:rPr>
      </w:pPr>
    </w:p>
    <w:p w:rsidR="00970D47" w:rsidRPr="00130C0B" w:rsidRDefault="00E81F60" w:rsidP="00130C0B">
      <w:pPr>
        <w:pStyle w:val="Prrafodelista"/>
        <w:numPr>
          <w:ilvl w:val="0"/>
          <w:numId w:val="47"/>
        </w:numPr>
        <w:ind w:left="360"/>
        <w:rPr>
          <w:sz w:val="22"/>
        </w:rPr>
      </w:pPr>
      <w:r>
        <w:rPr>
          <w:b/>
          <w:sz w:val="22"/>
        </w:rPr>
        <w:t xml:space="preserve">Golpe de </w:t>
      </w:r>
      <w:r w:rsidRPr="00E81F60">
        <w:rPr>
          <w:b/>
          <w:sz w:val="22"/>
        </w:rPr>
        <w:t>calor</w:t>
      </w:r>
      <w:r>
        <w:rPr>
          <w:sz w:val="22"/>
        </w:rPr>
        <w:t xml:space="preserve">: </w:t>
      </w:r>
      <w:r w:rsidR="00C913CF" w:rsidRPr="00E81F60">
        <w:rPr>
          <w:sz w:val="22"/>
        </w:rPr>
        <w:t>mareos</w:t>
      </w:r>
      <w:r w:rsidR="00C913CF" w:rsidRPr="00130C0B">
        <w:rPr>
          <w:sz w:val="22"/>
        </w:rPr>
        <w:t>, molestias</w:t>
      </w:r>
      <w:r w:rsidR="00970D47" w:rsidRPr="00130C0B">
        <w:rPr>
          <w:sz w:val="22"/>
        </w:rPr>
        <w:t xml:space="preserve"> </w:t>
      </w:r>
      <w:r w:rsidR="00C913CF" w:rsidRPr="00130C0B">
        <w:rPr>
          <w:sz w:val="22"/>
        </w:rPr>
        <w:t>abdominales, vómitos, confusión</w:t>
      </w:r>
      <w:r w:rsidR="00970D47" w:rsidRPr="00130C0B">
        <w:rPr>
          <w:sz w:val="22"/>
        </w:rPr>
        <w:t xml:space="preserve"> </w:t>
      </w:r>
      <w:r w:rsidR="00C913CF" w:rsidRPr="00130C0B">
        <w:rPr>
          <w:sz w:val="22"/>
        </w:rPr>
        <w:t>mental e pérdida del conocimiento</w:t>
      </w:r>
      <w:r>
        <w:rPr>
          <w:sz w:val="22"/>
        </w:rPr>
        <w:t xml:space="preserve">, aumentados ante </w:t>
      </w:r>
      <w:r w:rsidRPr="00E81F60">
        <w:rPr>
          <w:b/>
          <w:sz w:val="22"/>
        </w:rPr>
        <w:t>shock circulatorio</w:t>
      </w:r>
      <w:r>
        <w:rPr>
          <w:sz w:val="22"/>
        </w:rPr>
        <w:t xml:space="preserve"> por pérdida de líquidos y electrólitos</w:t>
      </w:r>
      <w:r w:rsidR="00C913CF" w:rsidRPr="00130C0B">
        <w:rPr>
          <w:sz w:val="22"/>
        </w:rPr>
        <w:t xml:space="preserve">. </w:t>
      </w:r>
    </w:p>
    <w:p w:rsidR="00970D47" w:rsidRPr="00130C0B" w:rsidRDefault="00E81F60" w:rsidP="00130C0B">
      <w:pPr>
        <w:pStyle w:val="Prrafodelista"/>
        <w:numPr>
          <w:ilvl w:val="0"/>
          <w:numId w:val="47"/>
        </w:numPr>
        <w:ind w:left="360"/>
        <w:rPr>
          <w:sz w:val="22"/>
        </w:rPr>
      </w:pPr>
      <w:r w:rsidRPr="00E81F60">
        <w:rPr>
          <w:b/>
          <w:sz w:val="22"/>
        </w:rPr>
        <w:t xml:space="preserve">La </w:t>
      </w:r>
      <w:proofErr w:type="spellStart"/>
      <w:r w:rsidR="00C913CF" w:rsidRPr="00E81F60">
        <w:rPr>
          <w:b/>
          <w:sz w:val="22"/>
        </w:rPr>
        <w:t>hiperpirexia</w:t>
      </w:r>
      <w:proofErr w:type="spellEnd"/>
      <w:r w:rsidR="00C913CF" w:rsidRPr="00130C0B">
        <w:rPr>
          <w:sz w:val="22"/>
        </w:rPr>
        <w:t xml:space="preserve"> </w:t>
      </w:r>
      <w:r>
        <w:rPr>
          <w:sz w:val="22"/>
        </w:rPr>
        <w:t xml:space="preserve">es </w:t>
      </w:r>
      <w:r w:rsidR="00C913CF" w:rsidRPr="00130C0B">
        <w:rPr>
          <w:sz w:val="22"/>
        </w:rPr>
        <w:t>dañina para los tejidos corporales,</w:t>
      </w:r>
      <w:r w:rsidR="00970D47" w:rsidRPr="00130C0B">
        <w:rPr>
          <w:sz w:val="22"/>
        </w:rPr>
        <w:t xml:space="preserve"> </w:t>
      </w:r>
      <w:r w:rsidRPr="00E81F60">
        <w:rPr>
          <w:b/>
          <w:sz w:val="22"/>
        </w:rPr>
        <w:t xml:space="preserve">más </w:t>
      </w:r>
      <w:r w:rsidR="00C913CF" w:rsidRPr="00E81F60">
        <w:rPr>
          <w:b/>
          <w:sz w:val="22"/>
        </w:rPr>
        <w:t>encéfalo</w:t>
      </w:r>
      <w:r w:rsidR="00C913CF" w:rsidRPr="00130C0B">
        <w:rPr>
          <w:sz w:val="22"/>
        </w:rPr>
        <w:t>, y explica muchos de los efectos.</w:t>
      </w:r>
      <w:r w:rsidR="00970D47" w:rsidRPr="00130C0B">
        <w:rPr>
          <w:sz w:val="22"/>
        </w:rPr>
        <w:t xml:space="preserve"> </w:t>
      </w:r>
    </w:p>
    <w:p w:rsidR="00970D47" w:rsidRDefault="00970D47" w:rsidP="00130C0B">
      <w:pPr>
        <w:rPr>
          <w:sz w:val="22"/>
        </w:rPr>
      </w:pPr>
    </w:p>
    <w:p w:rsidR="00970D47" w:rsidRPr="00130C0B" w:rsidRDefault="00E81F60" w:rsidP="00130C0B">
      <w:pPr>
        <w:pStyle w:val="Prrafodelista"/>
        <w:numPr>
          <w:ilvl w:val="0"/>
          <w:numId w:val="47"/>
        </w:numPr>
        <w:ind w:left="360"/>
        <w:rPr>
          <w:sz w:val="22"/>
        </w:rPr>
      </w:pPr>
      <w:r w:rsidRPr="00E81F60">
        <w:rPr>
          <w:b/>
          <w:sz w:val="22"/>
        </w:rPr>
        <w:t>T</w:t>
      </w:r>
      <w:r w:rsidR="00C913CF" w:rsidRPr="00E81F60">
        <w:rPr>
          <w:b/>
          <w:sz w:val="22"/>
        </w:rPr>
        <w:t>ratamiento inmediato</w:t>
      </w:r>
      <w:r w:rsidR="00970D47" w:rsidRPr="00130C0B">
        <w:rPr>
          <w:sz w:val="22"/>
        </w:rPr>
        <w:t xml:space="preserve"> </w:t>
      </w:r>
      <w:r w:rsidR="00C913CF" w:rsidRPr="00130C0B">
        <w:rPr>
          <w:sz w:val="22"/>
        </w:rPr>
        <w:t>del golpe de calor</w:t>
      </w:r>
      <w:r>
        <w:rPr>
          <w:sz w:val="22"/>
        </w:rPr>
        <w:t>:</w:t>
      </w:r>
      <w:r w:rsidR="00C913CF" w:rsidRPr="00130C0B">
        <w:rPr>
          <w:sz w:val="22"/>
        </w:rPr>
        <w:t xml:space="preserve"> introducción de la persona</w:t>
      </w:r>
      <w:r w:rsidR="00970D47" w:rsidRPr="00130C0B">
        <w:rPr>
          <w:sz w:val="22"/>
        </w:rPr>
        <w:t xml:space="preserve"> </w:t>
      </w:r>
      <w:r w:rsidR="00C913CF" w:rsidRPr="00130C0B">
        <w:rPr>
          <w:sz w:val="22"/>
        </w:rPr>
        <w:t xml:space="preserve">en un </w:t>
      </w:r>
      <w:r w:rsidR="00C913CF" w:rsidRPr="00E81F60">
        <w:rPr>
          <w:b/>
          <w:sz w:val="22"/>
        </w:rPr>
        <w:t>baño de agua fría</w:t>
      </w:r>
      <w:r w:rsidR="00C913CF" w:rsidRPr="00130C0B">
        <w:rPr>
          <w:sz w:val="22"/>
        </w:rPr>
        <w:t xml:space="preserve">. </w:t>
      </w:r>
    </w:p>
    <w:p w:rsidR="00C913CF" w:rsidRDefault="00C913CF" w:rsidP="00C913CF">
      <w:pPr>
        <w:rPr>
          <w:sz w:val="22"/>
        </w:rPr>
      </w:pPr>
    </w:p>
    <w:p w:rsidR="00C913CF" w:rsidRPr="00C913CF" w:rsidRDefault="00C913CF" w:rsidP="00C913CF">
      <w:pPr>
        <w:pStyle w:val="Ttulo2"/>
      </w:pPr>
      <w:r w:rsidRPr="00C913CF">
        <w:t xml:space="preserve">Efectos nocivos de las temperaturas elevadas. </w:t>
      </w:r>
    </w:p>
    <w:p w:rsidR="00C913CF" w:rsidRPr="00CA47C3" w:rsidRDefault="00C913CF" w:rsidP="00CA47C3">
      <w:pPr>
        <w:pStyle w:val="Prrafodelista"/>
        <w:numPr>
          <w:ilvl w:val="0"/>
          <w:numId w:val="48"/>
        </w:numPr>
        <w:ind w:left="360"/>
        <w:rPr>
          <w:sz w:val="22"/>
        </w:rPr>
      </w:pPr>
      <w:r w:rsidRPr="00CA47C3">
        <w:rPr>
          <w:sz w:val="22"/>
        </w:rPr>
        <w:t>Cuando</w:t>
      </w:r>
      <w:r w:rsidR="00970D47" w:rsidRPr="00CA47C3">
        <w:rPr>
          <w:sz w:val="22"/>
        </w:rPr>
        <w:t xml:space="preserve"> </w:t>
      </w:r>
      <w:r w:rsidRPr="00CA47C3">
        <w:rPr>
          <w:sz w:val="22"/>
        </w:rPr>
        <w:t xml:space="preserve">una persona fallece por </w:t>
      </w:r>
      <w:proofErr w:type="spellStart"/>
      <w:r w:rsidRPr="00CA47C3">
        <w:rPr>
          <w:sz w:val="22"/>
        </w:rPr>
        <w:t>hiperpirexia</w:t>
      </w:r>
      <w:proofErr w:type="spellEnd"/>
      <w:r w:rsidRPr="00CA47C3">
        <w:rPr>
          <w:sz w:val="22"/>
        </w:rPr>
        <w:t xml:space="preserve">, el estudio </w:t>
      </w:r>
      <w:proofErr w:type="spellStart"/>
      <w:r w:rsidRPr="00CA47C3">
        <w:rPr>
          <w:sz w:val="22"/>
        </w:rPr>
        <w:t>anatomopatológico</w:t>
      </w:r>
      <w:proofErr w:type="spellEnd"/>
      <w:r w:rsidR="00970D47" w:rsidRPr="00CA47C3">
        <w:rPr>
          <w:sz w:val="22"/>
        </w:rPr>
        <w:t xml:space="preserve"> </w:t>
      </w:r>
      <w:r w:rsidRPr="00CA47C3">
        <w:rPr>
          <w:sz w:val="22"/>
        </w:rPr>
        <w:t>revela hemorragias locales y degeneración parenquimatosa</w:t>
      </w:r>
      <w:r w:rsidR="00970D47" w:rsidRPr="00CA47C3">
        <w:rPr>
          <w:sz w:val="22"/>
        </w:rPr>
        <w:t xml:space="preserve"> </w:t>
      </w:r>
      <w:r w:rsidRPr="00CA47C3">
        <w:rPr>
          <w:sz w:val="22"/>
        </w:rPr>
        <w:t>de las células de todo el cuerpo, pero sobre todo del encéfalo.</w:t>
      </w:r>
    </w:p>
    <w:p w:rsidR="00970D47" w:rsidRPr="00C913CF" w:rsidRDefault="00970D47" w:rsidP="00CA47C3">
      <w:pPr>
        <w:rPr>
          <w:sz w:val="22"/>
        </w:rPr>
      </w:pPr>
    </w:p>
    <w:p w:rsidR="00970D47" w:rsidRPr="00CA47C3" w:rsidRDefault="00C913CF" w:rsidP="00CA47C3">
      <w:pPr>
        <w:pStyle w:val="Prrafodelista"/>
        <w:numPr>
          <w:ilvl w:val="0"/>
          <w:numId w:val="48"/>
        </w:numPr>
        <w:ind w:left="360"/>
        <w:rPr>
          <w:sz w:val="22"/>
        </w:rPr>
      </w:pPr>
      <w:r w:rsidRPr="00CA47C3">
        <w:rPr>
          <w:sz w:val="22"/>
        </w:rPr>
        <w:t xml:space="preserve">Las neuronas destruidas no se pueden reponer. </w:t>
      </w:r>
    </w:p>
    <w:p w:rsidR="00970D47" w:rsidRPr="00CA47C3" w:rsidRDefault="00C913CF" w:rsidP="00CA47C3">
      <w:pPr>
        <w:pStyle w:val="Prrafodelista"/>
        <w:numPr>
          <w:ilvl w:val="0"/>
          <w:numId w:val="48"/>
        </w:numPr>
        <w:ind w:left="360"/>
        <w:rPr>
          <w:sz w:val="22"/>
        </w:rPr>
      </w:pPr>
      <w:r w:rsidRPr="00CA47C3">
        <w:rPr>
          <w:sz w:val="22"/>
        </w:rPr>
        <w:lastRenderedPageBreak/>
        <w:t>Por otro lado,</w:t>
      </w:r>
      <w:r w:rsidR="00970D47" w:rsidRPr="00CA47C3">
        <w:rPr>
          <w:sz w:val="22"/>
        </w:rPr>
        <w:t xml:space="preserve"> </w:t>
      </w:r>
      <w:r w:rsidRPr="00CA47C3">
        <w:rPr>
          <w:sz w:val="22"/>
        </w:rPr>
        <w:t>el daño del hígado, riñones y otros órganos suele ser tan intenso que su fracaso acaba con la vida del paciente, aunque a veces sólo</w:t>
      </w:r>
      <w:r w:rsidR="00970D47" w:rsidRPr="00CA47C3">
        <w:rPr>
          <w:sz w:val="22"/>
        </w:rPr>
        <w:t xml:space="preserve"> </w:t>
      </w:r>
      <w:r w:rsidRPr="00CA47C3">
        <w:rPr>
          <w:sz w:val="22"/>
        </w:rPr>
        <w:t>varios días después del golpe de calor.</w:t>
      </w:r>
      <w:r w:rsidR="00970D47" w:rsidRPr="00CA47C3">
        <w:rPr>
          <w:sz w:val="22"/>
        </w:rPr>
        <w:t xml:space="preserve"> </w:t>
      </w:r>
    </w:p>
    <w:p w:rsidR="00970D47" w:rsidRDefault="00970D47" w:rsidP="00C913CF">
      <w:pPr>
        <w:rPr>
          <w:sz w:val="22"/>
        </w:rPr>
      </w:pPr>
    </w:p>
    <w:p w:rsidR="00970D47" w:rsidRPr="00970D47" w:rsidRDefault="00C913CF" w:rsidP="00970D47">
      <w:pPr>
        <w:pStyle w:val="Ttulo3"/>
        <w:rPr>
          <w:szCs w:val="26"/>
        </w:rPr>
      </w:pPr>
      <w:r w:rsidRPr="00970D47">
        <w:rPr>
          <w:szCs w:val="26"/>
        </w:rPr>
        <w:t xml:space="preserve">Aclimatación al calor. </w:t>
      </w:r>
    </w:p>
    <w:p w:rsidR="00C913CF" w:rsidRPr="00CA47C3" w:rsidRDefault="00A72137" w:rsidP="00CA47C3">
      <w:pPr>
        <w:pStyle w:val="Prrafodelista"/>
        <w:numPr>
          <w:ilvl w:val="0"/>
          <w:numId w:val="49"/>
        </w:numPr>
        <w:ind w:left="360"/>
        <w:rPr>
          <w:sz w:val="22"/>
        </w:rPr>
      </w:pPr>
      <w:r w:rsidRPr="00A72137">
        <w:rPr>
          <w:b/>
          <w:sz w:val="22"/>
        </w:rPr>
        <w:t>P</w:t>
      </w:r>
      <w:r w:rsidR="00C913CF" w:rsidRPr="00A72137">
        <w:rPr>
          <w:b/>
          <w:sz w:val="22"/>
        </w:rPr>
        <w:t>ersona</w:t>
      </w:r>
      <w:r w:rsidR="00C913CF" w:rsidRPr="00CA47C3">
        <w:rPr>
          <w:sz w:val="22"/>
        </w:rPr>
        <w:t xml:space="preserve"> expuesta el </w:t>
      </w:r>
      <w:r w:rsidR="00C913CF" w:rsidRPr="00A72137">
        <w:rPr>
          <w:b/>
          <w:sz w:val="22"/>
        </w:rPr>
        <w:t>calor</w:t>
      </w:r>
      <w:r w:rsidR="00C913CF" w:rsidRPr="00CA47C3">
        <w:rPr>
          <w:sz w:val="22"/>
        </w:rPr>
        <w:t xml:space="preserve"> durante </w:t>
      </w:r>
      <w:r w:rsidR="00C913CF" w:rsidRPr="00A72137">
        <w:rPr>
          <w:b/>
          <w:sz w:val="22"/>
        </w:rPr>
        <w:t>varias horas al día</w:t>
      </w:r>
      <w:r w:rsidR="00C913CF" w:rsidRPr="00CA47C3">
        <w:rPr>
          <w:sz w:val="22"/>
        </w:rPr>
        <w:t>,</w:t>
      </w:r>
      <w:r w:rsidR="00970D47" w:rsidRPr="00CA47C3">
        <w:rPr>
          <w:sz w:val="22"/>
        </w:rPr>
        <w:t xml:space="preserve"> </w:t>
      </w:r>
      <w:r>
        <w:rPr>
          <w:sz w:val="22"/>
        </w:rPr>
        <w:t>co</w:t>
      </w:r>
      <w:r w:rsidR="00C913CF" w:rsidRPr="00CA47C3">
        <w:rPr>
          <w:sz w:val="22"/>
        </w:rPr>
        <w:t xml:space="preserve">n </w:t>
      </w:r>
      <w:r w:rsidR="00C913CF" w:rsidRPr="00A72137">
        <w:rPr>
          <w:b/>
          <w:sz w:val="22"/>
        </w:rPr>
        <w:t>trabajo físico</w:t>
      </w:r>
      <w:r w:rsidR="00C913CF" w:rsidRPr="00CA47C3">
        <w:rPr>
          <w:sz w:val="22"/>
        </w:rPr>
        <w:t xml:space="preserve"> intenso, muestra una tolerancia cada</w:t>
      </w:r>
      <w:r w:rsidR="00970D47" w:rsidRPr="00CA47C3">
        <w:rPr>
          <w:sz w:val="22"/>
        </w:rPr>
        <w:t xml:space="preserve"> </w:t>
      </w:r>
      <w:r w:rsidR="00C913CF" w:rsidRPr="00CA47C3">
        <w:rPr>
          <w:sz w:val="22"/>
        </w:rPr>
        <w:t xml:space="preserve">vez mayor al calor y a la humedad al cabo de </w:t>
      </w:r>
      <w:r w:rsidR="00C913CF" w:rsidRPr="00A72137">
        <w:rPr>
          <w:b/>
          <w:sz w:val="22"/>
        </w:rPr>
        <w:t>1 a 3 semanas</w:t>
      </w:r>
      <w:r w:rsidR="00C913CF" w:rsidRPr="00CA47C3">
        <w:rPr>
          <w:sz w:val="22"/>
        </w:rPr>
        <w:t>.</w:t>
      </w:r>
    </w:p>
    <w:p w:rsidR="00970D47" w:rsidRPr="00C913CF" w:rsidRDefault="00970D47" w:rsidP="00CA47C3">
      <w:pPr>
        <w:rPr>
          <w:sz w:val="22"/>
        </w:rPr>
      </w:pPr>
    </w:p>
    <w:p w:rsidR="00043EBF" w:rsidRDefault="00A72137" w:rsidP="00CA47C3">
      <w:pPr>
        <w:pStyle w:val="Prrafodelista"/>
        <w:numPr>
          <w:ilvl w:val="0"/>
          <w:numId w:val="49"/>
        </w:numPr>
        <w:ind w:left="360"/>
        <w:rPr>
          <w:sz w:val="22"/>
        </w:rPr>
      </w:pPr>
      <w:r w:rsidRPr="00A72137">
        <w:rPr>
          <w:b/>
          <w:sz w:val="22"/>
        </w:rPr>
        <w:t>C</w:t>
      </w:r>
      <w:r w:rsidR="00C913CF" w:rsidRPr="00A72137">
        <w:rPr>
          <w:b/>
          <w:sz w:val="22"/>
        </w:rPr>
        <w:t>ambios fisiológicos</w:t>
      </w:r>
      <w:r w:rsidR="00C913CF" w:rsidRPr="00CA47C3">
        <w:rPr>
          <w:sz w:val="22"/>
        </w:rPr>
        <w:t xml:space="preserve"> durante la fase de aclimatación</w:t>
      </w:r>
      <w:r>
        <w:rPr>
          <w:sz w:val="22"/>
        </w:rPr>
        <w:t>:</w:t>
      </w:r>
      <w:r w:rsidR="00C913CF" w:rsidRPr="00CA47C3">
        <w:rPr>
          <w:sz w:val="22"/>
        </w:rPr>
        <w:t xml:space="preserve"> </w:t>
      </w:r>
    </w:p>
    <w:p w:rsidR="00043EBF" w:rsidRDefault="00A72137" w:rsidP="00CA47C3">
      <w:pPr>
        <w:pStyle w:val="Prrafodelista"/>
        <w:numPr>
          <w:ilvl w:val="0"/>
          <w:numId w:val="49"/>
        </w:numPr>
        <w:ind w:left="360"/>
        <w:rPr>
          <w:sz w:val="22"/>
        </w:rPr>
      </w:pPr>
      <w:r w:rsidRPr="00043EBF">
        <w:rPr>
          <w:b/>
          <w:sz w:val="22"/>
        </w:rPr>
        <w:t>D</w:t>
      </w:r>
      <w:r w:rsidR="00C913CF" w:rsidRPr="00043EBF">
        <w:rPr>
          <w:b/>
          <w:sz w:val="22"/>
        </w:rPr>
        <w:t>uplicación</w:t>
      </w:r>
      <w:r w:rsidR="00C913CF" w:rsidRPr="00CA47C3">
        <w:rPr>
          <w:sz w:val="22"/>
        </w:rPr>
        <w:t xml:space="preserve"> de</w:t>
      </w:r>
      <w:r w:rsidR="00970D47" w:rsidRPr="00CA47C3">
        <w:rPr>
          <w:sz w:val="22"/>
        </w:rPr>
        <w:t xml:space="preserve"> </w:t>
      </w:r>
      <w:r w:rsidR="00C913CF" w:rsidRPr="00CA47C3">
        <w:rPr>
          <w:sz w:val="22"/>
        </w:rPr>
        <w:t xml:space="preserve">la </w:t>
      </w:r>
      <w:proofErr w:type="spellStart"/>
      <w:r>
        <w:rPr>
          <w:sz w:val="22"/>
        </w:rPr>
        <w:t>V</w:t>
      </w:r>
      <w:r w:rsidR="00C913CF" w:rsidRPr="00CA47C3">
        <w:rPr>
          <w:sz w:val="22"/>
        </w:rPr>
        <w:t>máx</w:t>
      </w:r>
      <w:proofErr w:type="spellEnd"/>
      <w:r w:rsidR="00C913CF" w:rsidRPr="00CA47C3">
        <w:rPr>
          <w:sz w:val="22"/>
        </w:rPr>
        <w:t xml:space="preserve"> de sudoración, </w:t>
      </w:r>
    </w:p>
    <w:p w:rsidR="00733965" w:rsidRPr="00CA47C3" w:rsidRDefault="00043EBF" w:rsidP="00CA47C3">
      <w:pPr>
        <w:pStyle w:val="Prrafodelista"/>
        <w:numPr>
          <w:ilvl w:val="0"/>
          <w:numId w:val="49"/>
        </w:numPr>
        <w:ind w:left="360"/>
        <w:rPr>
          <w:sz w:val="22"/>
        </w:rPr>
      </w:pPr>
      <w:r w:rsidRPr="00043EBF">
        <w:rPr>
          <w:b/>
          <w:sz w:val="22"/>
        </w:rPr>
        <w:t>I</w:t>
      </w:r>
      <w:r w:rsidR="00C913CF" w:rsidRPr="00043EBF">
        <w:rPr>
          <w:b/>
          <w:sz w:val="22"/>
        </w:rPr>
        <w:t>ncremento</w:t>
      </w:r>
      <w:r w:rsidR="00C913CF" w:rsidRPr="00CA47C3">
        <w:rPr>
          <w:sz w:val="22"/>
        </w:rPr>
        <w:t xml:space="preserve"> del volumen</w:t>
      </w:r>
      <w:r w:rsidR="00970D47" w:rsidRPr="00CA47C3">
        <w:rPr>
          <w:sz w:val="22"/>
        </w:rPr>
        <w:t xml:space="preserve"> </w:t>
      </w:r>
      <w:r w:rsidR="00C913CF" w:rsidRPr="00CA47C3">
        <w:rPr>
          <w:sz w:val="22"/>
        </w:rPr>
        <w:t>plasmático</w:t>
      </w:r>
      <w:r>
        <w:rPr>
          <w:sz w:val="22"/>
        </w:rPr>
        <w:t xml:space="preserve"> y</w:t>
      </w:r>
      <w:r w:rsidR="00A72137">
        <w:rPr>
          <w:sz w:val="22"/>
        </w:rPr>
        <w:t xml:space="preserve"> </w:t>
      </w:r>
      <w:r w:rsidR="00A72137" w:rsidRPr="00043EBF">
        <w:rPr>
          <w:b/>
          <w:sz w:val="22"/>
        </w:rPr>
        <w:t>D</w:t>
      </w:r>
      <w:r w:rsidR="00C913CF" w:rsidRPr="00043EBF">
        <w:rPr>
          <w:b/>
          <w:sz w:val="22"/>
        </w:rPr>
        <w:t>isminución</w:t>
      </w:r>
      <w:r w:rsidR="00C913CF" w:rsidRPr="00CA47C3">
        <w:rPr>
          <w:sz w:val="22"/>
        </w:rPr>
        <w:t xml:space="preserve"> </w:t>
      </w:r>
      <w:r w:rsidR="00C913CF" w:rsidRPr="00043EBF">
        <w:rPr>
          <w:b/>
          <w:sz w:val="22"/>
        </w:rPr>
        <w:t>o casi abolición</w:t>
      </w:r>
      <w:r w:rsidR="00C913CF" w:rsidRPr="00CA47C3">
        <w:rPr>
          <w:sz w:val="22"/>
        </w:rPr>
        <w:t xml:space="preserve"> de pérdida de sal</w:t>
      </w:r>
      <w:r w:rsidR="00970D47" w:rsidRPr="00CA47C3">
        <w:rPr>
          <w:sz w:val="22"/>
        </w:rPr>
        <w:t xml:space="preserve"> </w:t>
      </w:r>
      <w:r w:rsidR="00C913CF" w:rsidRPr="00CA47C3">
        <w:rPr>
          <w:sz w:val="22"/>
        </w:rPr>
        <w:t>por sudor y orina</w:t>
      </w:r>
      <w:r>
        <w:rPr>
          <w:sz w:val="22"/>
        </w:rPr>
        <w:t xml:space="preserve"> [debido a </w:t>
      </w:r>
      <w:r w:rsidR="00A72137" w:rsidRPr="00A72137">
        <w:rPr>
          <w:b/>
          <w:sz w:val="22"/>
        </w:rPr>
        <w:t>H</w:t>
      </w:r>
      <w:r w:rsidR="00C913CF" w:rsidRPr="00A72137">
        <w:rPr>
          <w:b/>
          <w:sz w:val="22"/>
        </w:rPr>
        <w:t>ipersecreción</w:t>
      </w:r>
      <w:r w:rsidR="00970D47" w:rsidRPr="00A72137">
        <w:rPr>
          <w:b/>
          <w:sz w:val="22"/>
        </w:rPr>
        <w:t xml:space="preserve"> </w:t>
      </w:r>
      <w:r w:rsidR="00C913CF" w:rsidRPr="00A72137">
        <w:rPr>
          <w:b/>
          <w:sz w:val="22"/>
        </w:rPr>
        <w:t>de aldosterona</w:t>
      </w:r>
      <w:r w:rsidR="00C913CF" w:rsidRPr="00CA47C3">
        <w:rPr>
          <w:sz w:val="22"/>
        </w:rPr>
        <w:t xml:space="preserve"> por las glándulas suprarrenales</w:t>
      </w:r>
      <w:r>
        <w:rPr>
          <w:sz w:val="22"/>
        </w:rPr>
        <w:t>]</w:t>
      </w:r>
      <w:r w:rsidR="00C913CF" w:rsidRPr="00CA47C3">
        <w:rPr>
          <w:sz w:val="22"/>
        </w:rPr>
        <w:t>.</w:t>
      </w:r>
    </w:p>
    <w:p w:rsidR="00733965" w:rsidRDefault="00733965" w:rsidP="00733965">
      <w:pPr>
        <w:rPr>
          <w:sz w:val="22"/>
        </w:rPr>
      </w:pPr>
    </w:p>
    <w:p w:rsidR="00C913CF" w:rsidRPr="00C913CF" w:rsidRDefault="00C913CF" w:rsidP="00C913CF">
      <w:pPr>
        <w:pStyle w:val="Ttulo2"/>
      </w:pPr>
      <w:r w:rsidRPr="00C913CF">
        <w:t>Exposición del cuerpo a fríos extremos</w:t>
      </w:r>
    </w:p>
    <w:p w:rsidR="00970D47" w:rsidRPr="00493A82" w:rsidRDefault="00493A82" w:rsidP="00F23911">
      <w:pPr>
        <w:pStyle w:val="Prrafodelista"/>
        <w:numPr>
          <w:ilvl w:val="0"/>
          <w:numId w:val="50"/>
        </w:numPr>
        <w:rPr>
          <w:sz w:val="22"/>
        </w:rPr>
      </w:pPr>
      <w:r w:rsidRPr="00493A82">
        <w:rPr>
          <w:sz w:val="22"/>
        </w:rPr>
        <w:t>P</w:t>
      </w:r>
      <w:r w:rsidR="00C913CF" w:rsidRPr="00493A82">
        <w:rPr>
          <w:sz w:val="22"/>
        </w:rPr>
        <w:t xml:space="preserve">ersona expuesta a </w:t>
      </w:r>
      <w:r w:rsidR="00C913CF" w:rsidRPr="00493A82">
        <w:rPr>
          <w:b/>
          <w:sz w:val="22"/>
        </w:rPr>
        <w:t>agua helada</w:t>
      </w:r>
      <w:r w:rsidR="00970D47" w:rsidRPr="00493A82">
        <w:rPr>
          <w:sz w:val="22"/>
        </w:rPr>
        <w:t xml:space="preserve"> </w:t>
      </w:r>
      <w:r w:rsidR="00C913CF" w:rsidRPr="00493A82">
        <w:rPr>
          <w:sz w:val="22"/>
        </w:rPr>
        <w:t xml:space="preserve">durante </w:t>
      </w:r>
      <w:r w:rsidR="00C913CF" w:rsidRPr="00493A82">
        <w:rPr>
          <w:b/>
          <w:sz w:val="22"/>
        </w:rPr>
        <w:t>20 a 30min</w:t>
      </w:r>
      <w:r w:rsidR="00C913CF" w:rsidRPr="00493A82">
        <w:rPr>
          <w:sz w:val="22"/>
        </w:rPr>
        <w:t xml:space="preserve">, fallecerá casi siempre por </w:t>
      </w:r>
      <w:r w:rsidR="00C913CF" w:rsidRPr="00493A82">
        <w:rPr>
          <w:b/>
          <w:sz w:val="22"/>
        </w:rPr>
        <w:t>par</w:t>
      </w:r>
      <w:r w:rsidRPr="00493A82">
        <w:rPr>
          <w:b/>
          <w:sz w:val="22"/>
        </w:rPr>
        <w:t>o</w:t>
      </w:r>
      <w:r w:rsidR="00970D47" w:rsidRPr="00493A82">
        <w:rPr>
          <w:b/>
          <w:sz w:val="22"/>
        </w:rPr>
        <w:t xml:space="preserve"> </w:t>
      </w:r>
      <w:r w:rsidRPr="00493A82">
        <w:rPr>
          <w:b/>
          <w:sz w:val="22"/>
        </w:rPr>
        <w:t>cardíaco</w:t>
      </w:r>
      <w:r w:rsidR="00C913CF" w:rsidRPr="00493A82">
        <w:rPr>
          <w:sz w:val="22"/>
        </w:rPr>
        <w:t xml:space="preserve"> o </w:t>
      </w:r>
      <w:r w:rsidR="00C913CF" w:rsidRPr="00493A82">
        <w:rPr>
          <w:b/>
          <w:sz w:val="22"/>
        </w:rPr>
        <w:t>fibrilación ventricular</w:t>
      </w:r>
      <w:r w:rsidRPr="00493A82">
        <w:rPr>
          <w:sz w:val="22"/>
        </w:rPr>
        <w:t xml:space="preserve">, </w:t>
      </w:r>
      <w:r>
        <w:rPr>
          <w:sz w:val="22"/>
        </w:rPr>
        <w:t xml:space="preserve">a </w:t>
      </w:r>
      <w:r w:rsidR="00C913CF" w:rsidRPr="00493A82">
        <w:rPr>
          <w:sz w:val="22"/>
        </w:rPr>
        <w:t>temp corporal</w:t>
      </w:r>
      <w:r w:rsidR="00970D47" w:rsidRPr="00493A82">
        <w:rPr>
          <w:sz w:val="22"/>
        </w:rPr>
        <w:t xml:space="preserve"> </w:t>
      </w:r>
      <w:r w:rsidR="00C913CF" w:rsidRPr="00493A82">
        <w:rPr>
          <w:sz w:val="22"/>
        </w:rPr>
        <w:t xml:space="preserve">interna </w:t>
      </w:r>
      <w:r>
        <w:rPr>
          <w:sz w:val="22"/>
        </w:rPr>
        <w:t xml:space="preserve">de </w:t>
      </w:r>
      <w:r w:rsidR="00C913CF" w:rsidRPr="00493A82">
        <w:rPr>
          <w:b/>
          <w:sz w:val="22"/>
        </w:rPr>
        <w:t>25 °C</w:t>
      </w:r>
      <w:r>
        <w:rPr>
          <w:sz w:val="22"/>
        </w:rPr>
        <w:t xml:space="preserve"> aprox</w:t>
      </w:r>
      <w:r w:rsidR="00C913CF" w:rsidRPr="00493A82">
        <w:rPr>
          <w:sz w:val="22"/>
        </w:rPr>
        <w:t xml:space="preserve">. </w:t>
      </w:r>
    </w:p>
    <w:p w:rsidR="00493A82" w:rsidRDefault="00493A82" w:rsidP="00C913CF">
      <w:pPr>
        <w:pStyle w:val="Ttulo2"/>
        <w:rPr>
          <w:sz w:val="26"/>
        </w:rPr>
      </w:pPr>
    </w:p>
    <w:p w:rsidR="00C913CF" w:rsidRPr="00C913CF" w:rsidRDefault="00C913CF" w:rsidP="00C913CF">
      <w:pPr>
        <w:pStyle w:val="Ttulo2"/>
        <w:rPr>
          <w:sz w:val="26"/>
        </w:rPr>
      </w:pPr>
      <w:r w:rsidRPr="00C913CF">
        <w:rPr>
          <w:sz w:val="26"/>
        </w:rPr>
        <w:t xml:space="preserve">Pérdida de la regulación térmica con las temperaturas bajas. </w:t>
      </w:r>
    </w:p>
    <w:p w:rsidR="001161A6" w:rsidRPr="001161A6" w:rsidRDefault="001161A6" w:rsidP="001161A6">
      <w:pPr>
        <w:pStyle w:val="Prrafodelista"/>
        <w:numPr>
          <w:ilvl w:val="0"/>
          <w:numId w:val="51"/>
        </w:numPr>
        <w:ind w:left="360"/>
        <w:rPr>
          <w:sz w:val="22"/>
        </w:rPr>
      </w:pPr>
      <w:r w:rsidRPr="001161A6">
        <w:rPr>
          <w:b/>
          <w:sz w:val="22"/>
        </w:rPr>
        <w:t xml:space="preserve">Temp corporal </w:t>
      </w:r>
      <w:r w:rsidRPr="001161A6">
        <w:rPr>
          <w:sz w:val="22"/>
        </w:rPr>
        <w:t xml:space="preserve">abajo de </w:t>
      </w:r>
      <w:r w:rsidRPr="001161A6">
        <w:rPr>
          <w:b/>
          <w:sz w:val="22"/>
        </w:rPr>
        <w:t>34,5</w:t>
      </w:r>
      <w:r w:rsidRPr="001161A6">
        <w:rPr>
          <w:sz w:val="22"/>
        </w:rPr>
        <w:t xml:space="preserve"> °C, capacidad de </w:t>
      </w:r>
      <w:r w:rsidRPr="001161A6">
        <w:rPr>
          <w:b/>
          <w:sz w:val="22"/>
        </w:rPr>
        <w:t>regulación disminuye</w:t>
      </w:r>
      <w:r w:rsidRPr="001161A6">
        <w:rPr>
          <w:sz w:val="22"/>
        </w:rPr>
        <w:t xml:space="preserve"> mucho. </w:t>
      </w:r>
    </w:p>
    <w:p w:rsidR="001161A6" w:rsidRPr="001161A6" w:rsidRDefault="001161A6" w:rsidP="001161A6">
      <w:pPr>
        <w:pStyle w:val="Prrafodelista"/>
        <w:numPr>
          <w:ilvl w:val="0"/>
          <w:numId w:val="51"/>
        </w:numPr>
        <w:ind w:left="360"/>
        <w:rPr>
          <w:sz w:val="22"/>
        </w:rPr>
      </w:pPr>
      <w:r w:rsidRPr="001161A6">
        <w:rPr>
          <w:b/>
          <w:sz w:val="22"/>
        </w:rPr>
        <w:t>T</w:t>
      </w:r>
      <w:r w:rsidR="00C913CF" w:rsidRPr="001161A6">
        <w:rPr>
          <w:b/>
          <w:sz w:val="22"/>
        </w:rPr>
        <w:t>emp corporal</w:t>
      </w:r>
      <w:r w:rsidR="00C913CF" w:rsidRPr="001161A6">
        <w:rPr>
          <w:sz w:val="22"/>
        </w:rPr>
        <w:t xml:space="preserve"> </w:t>
      </w:r>
      <w:r w:rsidRPr="001161A6">
        <w:rPr>
          <w:sz w:val="22"/>
        </w:rPr>
        <w:t>a</w:t>
      </w:r>
      <w:r w:rsidR="00C913CF" w:rsidRPr="001161A6">
        <w:rPr>
          <w:sz w:val="22"/>
        </w:rPr>
        <w:t xml:space="preserve">bajo de </w:t>
      </w:r>
      <w:r w:rsidR="00C913CF" w:rsidRPr="001161A6">
        <w:rPr>
          <w:b/>
          <w:sz w:val="22"/>
        </w:rPr>
        <w:t>29,5 °C</w:t>
      </w:r>
      <w:r w:rsidR="00C913CF" w:rsidRPr="001161A6">
        <w:rPr>
          <w:sz w:val="22"/>
        </w:rPr>
        <w:t xml:space="preserve">, </w:t>
      </w:r>
      <w:r w:rsidR="00C913CF" w:rsidRPr="001161A6">
        <w:rPr>
          <w:b/>
          <w:sz w:val="22"/>
        </w:rPr>
        <w:t xml:space="preserve">desaparece </w:t>
      </w:r>
      <w:r w:rsidRPr="001161A6">
        <w:rPr>
          <w:b/>
          <w:sz w:val="22"/>
        </w:rPr>
        <w:t xml:space="preserve">regulación </w:t>
      </w:r>
      <w:r w:rsidR="00C913CF" w:rsidRPr="001161A6">
        <w:rPr>
          <w:b/>
          <w:sz w:val="22"/>
        </w:rPr>
        <w:t xml:space="preserve">del hipotálamo </w:t>
      </w:r>
      <w:r w:rsidRPr="001161A6">
        <w:rPr>
          <w:sz w:val="22"/>
        </w:rPr>
        <w:t xml:space="preserve">de </w:t>
      </w:r>
      <w:r w:rsidR="00C913CF" w:rsidRPr="001161A6">
        <w:rPr>
          <w:sz w:val="22"/>
        </w:rPr>
        <w:t xml:space="preserve">la temperatura del cuerpo; </w:t>
      </w:r>
    </w:p>
    <w:p w:rsidR="00C913CF" w:rsidRDefault="00C913CF" w:rsidP="001161A6">
      <w:pPr>
        <w:rPr>
          <w:sz w:val="22"/>
        </w:rPr>
      </w:pPr>
    </w:p>
    <w:p w:rsidR="00C913CF" w:rsidRPr="001161A6" w:rsidRDefault="001161A6" w:rsidP="001161A6">
      <w:pPr>
        <w:pStyle w:val="Prrafodelista"/>
        <w:numPr>
          <w:ilvl w:val="0"/>
          <w:numId w:val="51"/>
        </w:numPr>
        <w:ind w:left="360"/>
        <w:rPr>
          <w:sz w:val="22"/>
        </w:rPr>
      </w:pPr>
      <w:r w:rsidRPr="001161A6">
        <w:rPr>
          <w:b/>
          <w:sz w:val="22"/>
        </w:rPr>
        <w:t>T</w:t>
      </w:r>
      <w:r w:rsidR="00C913CF" w:rsidRPr="001161A6">
        <w:rPr>
          <w:b/>
          <w:sz w:val="22"/>
        </w:rPr>
        <w:t>asa de producción química de calor</w:t>
      </w:r>
      <w:r w:rsidR="00C913CF" w:rsidRPr="001161A6">
        <w:rPr>
          <w:sz w:val="22"/>
        </w:rPr>
        <w:t xml:space="preserve"> por célula, se </w:t>
      </w:r>
      <w:r w:rsidR="00C913CF" w:rsidRPr="001161A6">
        <w:rPr>
          <w:b/>
          <w:sz w:val="22"/>
        </w:rPr>
        <w:t>reduce</w:t>
      </w:r>
      <w:r w:rsidR="00C913CF" w:rsidRPr="001161A6">
        <w:rPr>
          <w:sz w:val="22"/>
        </w:rPr>
        <w:t xml:space="preserve"> </w:t>
      </w:r>
      <w:r w:rsidR="00C913CF" w:rsidRPr="001161A6">
        <w:rPr>
          <w:b/>
          <w:sz w:val="22"/>
        </w:rPr>
        <w:t>a la mitad</w:t>
      </w:r>
      <w:r w:rsidR="00C913CF" w:rsidRPr="001161A6">
        <w:rPr>
          <w:sz w:val="22"/>
        </w:rPr>
        <w:t xml:space="preserve"> por cada </w:t>
      </w:r>
      <w:r w:rsidR="00C913CF" w:rsidRPr="001161A6">
        <w:rPr>
          <w:b/>
          <w:sz w:val="22"/>
        </w:rPr>
        <w:t>5 °C</w:t>
      </w:r>
      <w:r w:rsidRPr="001161A6">
        <w:rPr>
          <w:sz w:val="22"/>
        </w:rPr>
        <w:t xml:space="preserve"> menos</w:t>
      </w:r>
      <w:r w:rsidR="00C913CF" w:rsidRPr="001161A6">
        <w:rPr>
          <w:sz w:val="22"/>
        </w:rPr>
        <w:t xml:space="preserve">. </w:t>
      </w:r>
    </w:p>
    <w:p w:rsidR="00C913CF" w:rsidRDefault="00C913CF" w:rsidP="001161A6">
      <w:pPr>
        <w:rPr>
          <w:sz w:val="22"/>
        </w:rPr>
      </w:pPr>
    </w:p>
    <w:p w:rsidR="00C913CF" w:rsidRPr="001161A6" w:rsidRDefault="001161A6" w:rsidP="001161A6">
      <w:pPr>
        <w:pStyle w:val="Prrafodelista"/>
        <w:numPr>
          <w:ilvl w:val="0"/>
          <w:numId w:val="51"/>
        </w:numPr>
        <w:ind w:left="360"/>
        <w:rPr>
          <w:sz w:val="22"/>
        </w:rPr>
      </w:pPr>
      <w:r w:rsidRPr="001161A6">
        <w:rPr>
          <w:sz w:val="22"/>
        </w:rPr>
        <w:t>S</w:t>
      </w:r>
      <w:r w:rsidR="00C913CF" w:rsidRPr="001161A6">
        <w:rPr>
          <w:sz w:val="22"/>
        </w:rPr>
        <w:t xml:space="preserve">e observa </w:t>
      </w:r>
      <w:r w:rsidR="00C913CF" w:rsidRPr="001161A6">
        <w:rPr>
          <w:b/>
          <w:sz w:val="22"/>
        </w:rPr>
        <w:t>somnolencia</w:t>
      </w:r>
      <w:r w:rsidR="00C913CF" w:rsidRPr="001161A6">
        <w:rPr>
          <w:sz w:val="22"/>
        </w:rPr>
        <w:t xml:space="preserve"> (seguida después por </w:t>
      </w:r>
      <w:r w:rsidR="00C913CF" w:rsidRPr="001161A6">
        <w:rPr>
          <w:b/>
          <w:sz w:val="22"/>
        </w:rPr>
        <w:t>coma</w:t>
      </w:r>
      <w:r w:rsidR="00C913CF" w:rsidRPr="001161A6">
        <w:rPr>
          <w:sz w:val="22"/>
        </w:rPr>
        <w:t xml:space="preserve">), que </w:t>
      </w:r>
      <w:r w:rsidR="00C913CF" w:rsidRPr="001161A6">
        <w:rPr>
          <w:b/>
          <w:sz w:val="22"/>
        </w:rPr>
        <w:t>reduce actividad</w:t>
      </w:r>
      <w:r w:rsidR="00C913CF" w:rsidRPr="001161A6">
        <w:rPr>
          <w:sz w:val="22"/>
        </w:rPr>
        <w:t xml:space="preserve"> de los mecanismos de control del calor del </w:t>
      </w:r>
      <w:r w:rsidRPr="001161A6">
        <w:rPr>
          <w:b/>
          <w:sz w:val="22"/>
        </w:rPr>
        <w:t>SNC</w:t>
      </w:r>
      <w:r w:rsidRPr="001161A6">
        <w:rPr>
          <w:sz w:val="22"/>
        </w:rPr>
        <w:t xml:space="preserve"> </w:t>
      </w:r>
      <w:r w:rsidR="00C913CF" w:rsidRPr="001161A6">
        <w:rPr>
          <w:sz w:val="22"/>
        </w:rPr>
        <w:t xml:space="preserve">y evita la </w:t>
      </w:r>
      <w:r w:rsidR="00C913CF" w:rsidRPr="001161A6">
        <w:rPr>
          <w:b/>
          <w:sz w:val="22"/>
        </w:rPr>
        <w:t>tiritona</w:t>
      </w:r>
      <w:r w:rsidR="00C913CF" w:rsidRPr="001161A6">
        <w:rPr>
          <w:sz w:val="22"/>
        </w:rPr>
        <w:t>.</w:t>
      </w:r>
    </w:p>
    <w:p w:rsidR="00C913CF" w:rsidRDefault="00C913CF" w:rsidP="00C913CF">
      <w:pPr>
        <w:rPr>
          <w:sz w:val="22"/>
        </w:rPr>
      </w:pPr>
    </w:p>
    <w:p w:rsidR="00C913CF" w:rsidRPr="00C913CF" w:rsidRDefault="00C913CF" w:rsidP="00C913CF">
      <w:pPr>
        <w:pStyle w:val="Ttulo2"/>
        <w:rPr>
          <w:sz w:val="26"/>
        </w:rPr>
      </w:pPr>
      <w:r w:rsidRPr="00C913CF">
        <w:rPr>
          <w:sz w:val="26"/>
        </w:rPr>
        <w:t xml:space="preserve">Congelación. </w:t>
      </w:r>
    </w:p>
    <w:p w:rsidR="00C913CF" w:rsidRPr="00E72BA2" w:rsidRDefault="00C913CF" w:rsidP="00E72BA2">
      <w:pPr>
        <w:pStyle w:val="Prrafodelista"/>
        <w:numPr>
          <w:ilvl w:val="0"/>
          <w:numId w:val="52"/>
        </w:numPr>
        <w:ind w:left="360"/>
        <w:rPr>
          <w:sz w:val="22"/>
        </w:rPr>
      </w:pPr>
      <w:r w:rsidRPr="00E72BA2">
        <w:rPr>
          <w:b/>
          <w:sz w:val="22"/>
        </w:rPr>
        <w:t>Los sabañones</w:t>
      </w:r>
      <w:r w:rsidRPr="00E72BA2">
        <w:rPr>
          <w:sz w:val="22"/>
        </w:rPr>
        <w:t xml:space="preserve"> afectan sobre todo </w:t>
      </w:r>
      <w:r w:rsidRPr="00E72BA2">
        <w:rPr>
          <w:b/>
          <w:sz w:val="22"/>
        </w:rPr>
        <w:t>lobulillo de la oreja y a los dedos de las manos y de los pies</w:t>
      </w:r>
      <w:r w:rsidRPr="00E72BA2">
        <w:rPr>
          <w:sz w:val="22"/>
        </w:rPr>
        <w:t xml:space="preserve">. </w:t>
      </w:r>
    </w:p>
    <w:p w:rsidR="00C913CF" w:rsidRPr="00E72BA2" w:rsidRDefault="00E72BA2" w:rsidP="00E72BA2">
      <w:pPr>
        <w:pStyle w:val="Prrafodelista"/>
        <w:numPr>
          <w:ilvl w:val="0"/>
          <w:numId w:val="52"/>
        </w:numPr>
        <w:ind w:left="360"/>
        <w:rPr>
          <w:sz w:val="22"/>
        </w:rPr>
      </w:pPr>
      <w:r w:rsidRPr="00E72BA2">
        <w:rPr>
          <w:sz w:val="22"/>
        </w:rPr>
        <w:t>S</w:t>
      </w:r>
      <w:r w:rsidR="00C913CF" w:rsidRPr="00E72BA2">
        <w:rPr>
          <w:sz w:val="22"/>
        </w:rPr>
        <w:t xml:space="preserve">e produce un </w:t>
      </w:r>
      <w:r w:rsidR="00C913CF" w:rsidRPr="00E72BA2">
        <w:rPr>
          <w:b/>
          <w:sz w:val="22"/>
        </w:rPr>
        <w:t>daño permanente</w:t>
      </w:r>
      <w:r w:rsidR="00C913CF" w:rsidRPr="00E72BA2">
        <w:rPr>
          <w:sz w:val="22"/>
        </w:rPr>
        <w:t xml:space="preserve"> de la </w:t>
      </w:r>
      <w:r w:rsidR="00C913CF" w:rsidRPr="00E72BA2">
        <w:rPr>
          <w:b/>
          <w:sz w:val="22"/>
        </w:rPr>
        <w:t>circulación</w:t>
      </w:r>
      <w:r w:rsidRPr="00E72BA2">
        <w:rPr>
          <w:b/>
          <w:sz w:val="22"/>
        </w:rPr>
        <w:t xml:space="preserve"> </w:t>
      </w:r>
      <w:r w:rsidRPr="00E72BA2">
        <w:rPr>
          <w:sz w:val="22"/>
        </w:rPr>
        <w:t xml:space="preserve">y </w:t>
      </w:r>
      <w:r w:rsidR="00C913CF" w:rsidRPr="00E72BA2">
        <w:rPr>
          <w:b/>
          <w:sz w:val="22"/>
        </w:rPr>
        <w:t>lesiones tisulares locales</w:t>
      </w:r>
      <w:r w:rsidRPr="00E72BA2">
        <w:rPr>
          <w:b/>
          <w:sz w:val="22"/>
        </w:rPr>
        <w:t>,</w:t>
      </w:r>
      <w:r w:rsidRPr="00E72BA2">
        <w:rPr>
          <w:sz w:val="22"/>
        </w:rPr>
        <w:t xml:space="preserve"> ocurre una </w:t>
      </w:r>
      <w:r w:rsidRPr="00E72BA2">
        <w:rPr>
          <w:b/>
          <w:sz w:val="22"/>
        </w:rPr>
        <w:t>gangrena</w:t>
      </w:r>
      <w:r w:rsidRPr="00E72BA2">
        <w:rPr>
          <w:sz w:val="22"/>
        </w:rPr>
        <w:t xml:space="preserve"> y hay que extirpar las zonas de sabañón</w:t>
      </w:r>
      <w:r w:rsidR="00C913CF" w:rsidRPr="00E72BA2">
        <w:rPr>
          <w:sz w:val="22"/>
        </w:rPr>
        <w:t xml:space="preserve">. </w:t>
      </w:r>
    </w:p>
    <w:p w:rsidR="00C913CF" w:rsidRDefault="00C913CF" w:rsidP="00C913CF">
      <w:pPr>
        <w:rPr>
          <w:sz w:val="22"/>
        </w:rPr>
      </w:pPr>
    </w:p>
    <w:p w:rsidR="00C913CF" w:rsidRPr="00E72BA2" w:rsidRDefault="00C177EE" w:rsidP="00E72BA2">
      <w:pPr>
        <w:pStyle w:val="Prrafodelista"/>
        <w:numPr>
          <w:ilvl w:val="0"/>
          <w:numId w:val="53"/>
        </w:numPr>
        <w:ind w:left="360"/>
        <w:rPr>
          <w:sz w:val="22"/>
        </w:rPr>
      </w:pPr>
      <w:r w:rsidRPr="00C177EE">
        <w:rPr>
          <w:b/>
          <w:sz w:val="22"/>
        </w:rPr>
        <w:t>T</w:t>
      </w:r>
      <w:r w:rsidR="00C913CF" w:rsidRPr="00C177EE">
        <w:rPr>
          <w:b/>
          <w:sz w:val="22"/>
        </w:rPr>
        <w:t>emp de los tejidos</w:t>
      </w:r>
      <w:r w:rsidR="00C913CF" w:rsidRPr="00E72BA2">
        <w:rPr>
          <w:sz w:val="22"/>
        </w:rPr>
        <w:t xml:space="preserve"> desciende </w:t>
      </w:r>
      <w:r w:rsidR="00C913CF" w:rsidRPr="00C177EE">
        <w:rPr>
          <w:b/>
          <w:sz w:val="22"/>
        </w:rPr>
        <w:t>cerca de la congelación</w:t>
      </w:r>
      <w:r w:rsidR="00C913CF" w:rsidRPr="00E72BA2">
        <w:rPr>
          <w:sz w:val="22"/>
        </w:rPr>
        <w:t xml:space="preserve">, </w:t>
      </w:r>
      <w:r w:rsidR="00C913CF" w:rsidRPr="00C177EE">
        <w:rPr>
          <w:sz w:val="22"/>
        </w:rPr>
        <w:t>el músculo liso</w:t>
      </w:r>
      <w:r w:rsidR="00C913CF" w:rsidRPr="00E72BA2">
        <w:rPr>
          <w:sz w:val="22"/>
        </w:rPr>
        <w:t xml:space="preserve"> de la pared vascular se paraliza por el frío y ocurre </w:t>
      </w:r>
      <w:r w:rsidR="00C913CF" w:rsidRPr="00C177EE">
        <w:rPr>
          <w:b/>
          <w:sz w:val="22"/>
        </w:rPr>
        <w:t>vasodilatación repentina</w:t>
      </w:r>
      <w:r w:rsidR="00C913CF" w:rsidRPr="00E72BA2">
        <w:rPr>
          <w:sz w:val="22"/>
        </w:rPr>
        <w:t xml:space="preserve">, que suele manifestarse por una rubefacción de la piel. </w:t>
      </w:r>
    </w:p>
    <w:p w:rsidR="00C913CF" w:rsidRDefault="00C913CF" w:rsidP="00E72BA2">
      <w:pPr>
        <w:rPr>
          <w:sz w:val="22"/>
        </w:rPr>
      </w:pPr>
    </w:p>
    <w:p w:rsidR="00733965" w:rsidRPr="00E72BA2" w:rsidRDefault="00C913CF" w:rsidP="00E72BA2">
      <w:pPr>
        <w:pStyle w:val="Prrafodelista"/>
        <w:numPr>
          <w:ilvl w:val="0"/>
          <w:numId w:val="53"/>
        </w:numPr>
        <w:ind w:left="360"/>
        <w:rPr>
          <w:sz w:val="22"/>
        </w:rPr>
      </w:pPr>
      <w:r w:rsidRPr="00E72BA2">
        <w:rPr>
          <w:sz w:val="22"/>
        </w:rPr>
        <w:t xml:space="preserve">Este mecanismo contribuye a </w:t>
      </w:r>
      <w:r w:rsidRPr="00C177EE">
        <w:rPr>
          <w:b/>
          <w:sz w:val="22"/>
        </w:rPr>
        <w:t>evitar el sabañón</w:t>
      </w:r>
      <w:r w:rsidRPr="00E72BA2">
        <w:rPr>
          <w:sz w:val="22"/>
        </w:rPr>
        <w:t xml:space="preserve"> porque aporta sangre caliente a la piel</w:t>
      </w:r>
      <w:r w:rsidR="00C177EE">
        <w:rPr>
          <w:sz w:val="22"/>
        </w:rPr>
        <w:t>, aunque está poco desarrollado</w:t>
      </w:r>
      <w:r w:rsidRPr="00E72BA2">
        <w:rPr>
          <w:sz w:val="22"/>
        </w:rPr>
        <w:t>.</w:t>
      </w:r>
    </w:p>
    <w:p w:rsidR="00733965" w:rsidRDefault="00733965" w:rsidP="00733965">
      <w:pPr>
        <w:rPr>
          <w:sz w:val="22"/>
        </w:rPr>
      </w:pPr>
    </w:p>
    <w:p w:rsidR="00C913CF" w:rsidRPr="00C913CF" w:rsidRDefault="00C913CF" w:rsidP="00C913CF">
      <w:pPr>
        <w:pStyle w:val="Ttulo2"/>
      </w:pPr>
      <w:r w:rsidRPr="00C913CF">
        <w:t xml:space="preserve">Hipotermia artificial. </w:t>
      </w:r>
    </w:p>
    <w:p w:rsidR="00C913CF" w:rsidRPr="00A36C25" w:rsidRDefault="00B24C2B" w:rsidP="00A36C25">
      <w:pPr>
        <w:pStyle w:val="Prrafodelista"/>
        <w:numPr>
          <w:ilvl w:val="0"/>
          <w:numId w:val="54"/>
        </w:numPr>
        <w:ind w:left="360"/>
        <w:rPr>
          <w:sz w:val="22"/>
        </w:rPr>
      </w:pPr>
      <w:r>
        <w:rPr>
          <w:sz w:val="22"/>
        </w:rPr>
        <w:t>U</w:t>
      </w:r>
      <w:r w:rsidR="00C913CF" w:rsidRPr="00A36C25">
        <w:rPr>
          <w:sz w:val="22"/>
        </w:rPr>
        <w:t xml:space="preserve">n </w:t>
      </w:r>
      <w:r w:rsidR="00C913CF" w:rsidRPr="00B24C2B">
        <w:rPr>
          <w:b/>
          <w:sz w:val="22"/>
        </w:rPr>
        <w:t>sedante intenso</w:t>
      </w:r>
      <w:r w:rsidR="00C913CF" w:rsidRPr="00A36C25">
        <w:rPr>
          <w:sz w:val="22"/>
        </w:rPr>
        <w:t xml:space="preserve"> para disminuir la reactividad del centro hipotalámico termorregulador y </w:t>
      </w:r>
      <w:r w:rsidR="00C913CF" w:rsidRPr="00B24C2B">
        <w:rPr>
          <w:b/>
          <w:sz w:val="22"/>
        </w:rPr>
        <w:t>refrigeración con hielo</w:t>
      </w:r>
      <w:r w:rsidR="00C913CF" w:rsidRPr="00A36C25">
        <w:rPr>
          <w:sz w:val="22"/>
        </w:rPr>
        <w:t xml:space="preserve"> o sábanas frías hasta que descienda la temperatura. </w:t>
      </w:r>
    </w:p>
    <w:p w:rsidR="00C913CF" w:rsidRDefault="00C913CF" w:rsidP="00A36C25">
      <w:pPr>
        <w:rPr>
          <w:sz w:val="22"/>
        </w:rPr>
      </w:pPr>
    </w:p>
    <w:p w:rsidR="00C913CF" w:rsidRPr="00A36C25" w:rsidRDefault="00B24C2B" w:rsidP="00A36C25">
      <w:pPr>
        <w:pStyle w:val="Prrafodelista"/>
        <w:numPr>
          <w:ilvl w:val="0"/>
          <w:numId w:val="54"/>
        </w:numPr>
        <w:ind w:left="360"/>
        <w:rPr>
          <w:sz w:val="22"/>
        </w:rPr>
      </w:pPr>
      <w:r w:rsidRPr="00B24C2B">
        <w:rPr>
          <w:b/>
          <w:sz w:val="22"/>
        </w:rPr>
        <w:t>L</w:t>
      </w:r>
      <w:r w:rsidR="00C913CF" w:rsidRPr="00B24C2B">
        <w:rPr>
          <w:b/>
          <w:sz w:val="22"/>
        </w:rPr>
        <w:t>a temperatura</w:t>
      </w:r>
      <w:r w:rsidR="00C913CF" w:rsidRPr="00A36C25">
        <w:rPr>
          <w:sz w:val="22"/>
        </w:rPr>
        <w:t xml:space="preserve"> se puede mantener </w:t>
      </w:r>
      <w:r w:rsidR="00C913CF" w:rsidRPr="00B24C2B">
        <w:rPr>
          <w:b/>
          <w:sz w:val="22"/>
        </w:rPr>
        <w:t xml:space="preserve">por debajo de 32 </w:t>
      </w:r>
      <w:r>
        <w:rPr>
          <w:b/>
          <w:sz w:val="22"/>
        </w:rPr>
        <w:t>°</w:t>
      </w:r>
      <w:r w:rsidR="00C913CF" w:rsidRPr="00B24C2B">
        <w:rPr>
          <w:b/>
          <w:sz w:val="22"/>
        </w:rPr>
        <w:t>C</w:t>
      </w:r>
      <w:r w:rsidR="00C913CF" w:rsidRPr="00A36C25">
        <w:rPr>
          <w:sz w:val="22"/>
        </w:rPr>
        <w:t xml:space="preserve"> entre varios días y una semana o más rociando en todo momento </w:t>
      </w:r>
      <w:r w:rsidR="00C913CF" w:rsidRPr="00B24C2B">
        <w:rPr>
          <w:b/>
          <w:sz w:val="22"/>
        </w:rPr>
        <w:t>agua fría o alcohol</w:t>
      </w:r>
      <w:r w:rsidR="00C913CF" w:rsidRPr="00A36C25">
        <w:rPr>
          <w:sz w:val="22"/>
        </w:rPr>
        <w:t xml:space="preserve"> sobre el cuerpo. </w:t>
      </w:r>
    </w:p>
    <w:p w:rsidR="006E6D3B" w:rsidRDefault="006E6D3B" w:rsidP="00A36C25">
      <w:pPr>
        <w:rPr>
          <w:sz w:val="22"/>
        </w:rPr>
      </w:pPr>
    </w:p>
    <w:p w:rsidR="00C913CF" w:rsidRPr="006E6D3B" w:rsidRDefault="006E6D3B" w:rsidP="00A36C25">
      <w:pPr>
        <w:rPr>
          <w:b/>
        </w:rPr>
      </w:pPr>
      <w:r w:rsidRPr="006E6D3B">
        <w:rPr>
          <w:b/>
        </w:rPr>
        <w:t xml:space="preserve">Efectos de hipotermia artificial </w:t>
      </w:r>
    </w:p>
    <w:p w:rsidR="00B24C2B" w:rsidRDefault="00B24C2B" w:rsidP="00A36C25">
      <w:pPr>
        <w:pStyle w:val="Prrafodelista"/>
        <w:numPr>
          <w:ilvl w:val="0"/>
          <w:numId w:val="54"/>
        </w:numPr>
        <w:ind w:left="360"/>
        <w:rPr>
          <w:sz w:val="22"/>
        </w:rPr>
      </w:pPr>
      <w:r>
        <w:rPr>
          <w:sz w:val="22"/>
        </w:rPr>
        <w:t xml:space="preserve">Se emplea en </w:t>
      </w:r>
      <w:r w:rsidRPr="00B24C2B">
        <w:rPr>
          <w:b/>
          <w:sz w:val="22"/>
        </w:rPr>
        <w:t>cardiocirugia</w:t>
      </w:r>
      <w:r>
        <w:rPr>
          <w:sz w:val="22"/>
        </w:rPr>
        <w:t xml:space="preserve"> </w:t>
      </w:r>
    </w:p>
    <w:p w:rsidR="00B24C2B" w:rsidRDefault="00B24C2B" w:rsidP="00A36C25">
      <w:pPr>
        <w:pStyle w:val="Prrafodelista"/>
        <w:numPr>
          <w:ilvl w:val="0"/>
          <w:numId w:val="54"/>
        </w:numPr>
        <w:ind w:left="360"/>
        <w:rPr>
          <w:sz w:val="22"/>
        </w:rPr>
      </w:pPr>
      <w:r>
        <w:rPr>
          <w:sz w:val="22"/>
        </w:rPr>
        <w:t>N</w:t>
      </w:r>
      <w:r w:rsidR="00C913CF" w:rsidRPr="00B24C2B">
        <w:rPr>
          <w:b/>
          <w:sz w:val="22"/>
        </w:rPr>
        <w:t>o causa</w:t>
      </w:r>
      <w:r w:rsidR="00C913CF" w:rsidRPr="00A36C25">
        <w:rPr>
          <w:sz w:val="22"/>
        </w:rPr>
        <w:t xml:space="preserve"> ningún daño tisular </w:t>
      </w:r>
    </w:p>
    <w:p w:rsidR="00B24C2B" w:rsidRDefault="00B24C2B" w:rsidP="00A36C25">
      <w:pPr>
        <w:pStyle w:val="Prrafodelista"/>
        <w:numPr>
          <w:ilvl w:val="0"/>
          <w:numId w:val="54"/>
        </w:numPr>
        <w:ind w:left="360"/>
        <w:rPr>
          <w:sz w:val="22"/>
        </w:rPr>
      </w:pPr>
      <w:r>
        <w:rPr>
          <w:sz w:val="22"/>
        </w:rPr>
        <w:t>R</w:t>
      </w:r>
      <w:r w:rsidR="00C913CF" w:rsidRPr="00B24C2B">
        <w:rPr>
          <w:b/>
          <w:sz w:val="22"/>
        </w:rPr>
        <w:t>etrasa</w:t>
      </w:r>
      <w:r w:rsidR="00C913CF" w:rsidRPr="00A36C25">
        <w:rPr>
          <w:sz w:val="22"/>
        </w:rPr>
        <w:t xml:space="preserve"> los latidos del corazón </w:t>
      </w:r>
    </w:p>
    <w:p w:rsidR="00B24C2B" w:rsidRDefault="00B24C2B" w:rsidP="00A36C25">
      <w:pPr>
        <w:pStyle w:val="Prrafodelista"/>
        <w:numPr>
          <w:ilvl w:val="0"/>
          <w:numId w:val="54"/>
        </w:numPr>
        <w:ind w:left="360"/>
        <w:rPr>
          <w:sz w:val="22"/>
        </w:rPr>
      </w:pPr>
      <w:r>
        <w:rPr>
          <w:b/>
          <w:sz w:val="22"/>
        </w:rPr>
        <w:t>R</w:t>
      </w:r>
      <w:r w:rsidR="00C913CF" w:rsidRPr="00B24C2B">
        <w:rPr>
          <w:b/>
          <w:sz w:val="22"/>
        </w:rPr>
        <w:t>educe</w:t>
      </w:r>
      <w:r w:rsidR="00C913CF" w:rsidRPr="00A36C25">
        <w:rPr>
          <w:sz w:val="22"/>
        </w:rPr>
        <w:t xml:space="preserve"> el metabolismo celular </w:t>
      </w:r>
    </w:p>
    <w:p w:rsidR="00733965" w:rsidRPr="00A36C25" w:rsidRDefault="00B24C2B" w:rsidP="00A36C25">
      <w:pPr>
        <w:pStyle w:val="Prrafodelista"/>
        <w:numPr>
          <w:ilvl w:val="0"/>
          <w:numId w:val="54"/>
        </w:numPr>
        <w:ind w:left="360"/>
        <w:rPr>
          <w:sz w:val="22"/>
        </w:rPr>
      </w:pPr>
      <w:r>
        <w:rPr>
          <w:b/>
          <w:sz w:val="22"/>
        </w:rPr>
        <w:t>L</w:t>
      </w:r>
      <w:r w:rsidR="00C913CF" w:rsidRPr="00B24C2B">
        <w:rPr>
          <w:b/>
          <w:sz w:val="22"/>
        </w:rPr>
        <w:t>as células</w:t>
      </w:r>
      <w:r w:rsidR="00C913CF" w:rsidRPr="00A36C25">
        <w:rPr>
          <w:sz w:val="22"/>
        </w:rPr>
        <w:t xml:space="preserve"> pueden sobrevivir desde 30min hasta más de </w:t>
      </w:r>
      <w:r>
        <w:rPr>
          <w:sz w:val="22"/>
        </w:rPr>
        <w:t>1</w:t>
      </w:r>
      <w:r w:rsidR="00C913CF" w:rsidRPr="00A36C25">
        <w:rPr>
          <w:sz w:val="22"/>
        </w:rPr>
        <w:t>h sin ningún flujo de sangre.</w:t>
      </w:r>
    </w:p>
    <w:p w:rsidR="00733965" w:rsidRDefault="00733965" w:rsidP="00733965">
      <w:pPr>
        <w:rPr>
          <w:sz w:val="22"/>
        </w:rPr>
      </w:pPr>
    </w:p>
    <w:sectPr w:rsidR="00733965" w:rsidSect="00733965">
      <w:headerReference w:type="default" r:id="rId19"/>
      <w:footerReference w:type="default" r:id="rId2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346" w:rsidRDefault="00873346" w:rsidP="0047172E">
      <w:r>
        <w:separator/>
      </w:r>
    </w:p>
  </w:endnote>
  <w:endnote w:type="continuationSeparator" w:id="0">
    <w:p w:rsidR="00873346" w:rsidRDefault="00873346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607" w:rsidRDefault="00BE1607">
    <w:pPr>
      <w:pStyle w:val="Piedepgina"/>
    </w:pPr>
    <w:r>
      <w:t>Yury José Mazariegos Vargas</w:t>
    </w:r>
    <w:r>
      <w:tab/>
      <w:t xml:space="preserve">                 201317821</w:t>
    </w:r>
    <w:r>
      <w:tab/>
      <w:t>Segundo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346" w:rsidRDefault="00873346" w:rsidP="0047172E">
      <w:r>
        <w:separator/>
      </w:r>
    </w:p>
  </w:footnote>
  <w:footnote w:type="continuationSeparator" w:id="0">
    <w:p w:rsidR="00873346" w:rsidRDefault="00873346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607" w:rsidRDefault="00BE1607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13539A9D" wp14:editId="095F367B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BE1607" w:rsidRDefault="00BE1607" w:rsidP="0047172E">
    <w:pPr>
      <w:pStyle w:val="Encabezado"/>
    </w:pPr>
    <w:r>
      <w:t>Facultad de Ciencias Médicas, CUM</w:t>
    </w:r>
  </w:p>
  <w:p w:rsidR="00BE1607" w:rsidRDefault="00BE160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1ED6"/>
    <w:multiLevelType w:val="hybridMultilevel"/>
    <w:tmpl w:val="5482839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D4E77"/>
    <w:multiLevelType w:val="hybridMultilevel"/>
    <w:tmpl w:val="0456A5A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06169"/>
    <w:multiLevelType w:val="hybridMultilevel"/>
    <w:tmpl w:val="857A371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F63B2"/>
    <w:multiLevelType w:val="hybridMultilevel"/>
    <w:tmpl w:val="F25AF1A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50C5F"/>
    <w:multiLevelType w:val="hybridMultilevel"/>
    <w:tmpl w:val="8F50688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BEE6169"/>
    <w:multiLevelType w:val="hybridMultilevel"/>
    <w:tmpl w:val="7DEE850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925887"/>
    <w:multiLevelType w:val="hybridMultilevel"/>
    <w:tmpl w:val="10223FD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16BCB"/>
    <w:multiLevelType w:val="hybridMultilevel"/>
    <w:tmpl w:val="52C23ED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5F0121"/>
    <w:multiLevelType w:val="hybridMultilevel"/>
    <w:tmpl w:val="0246748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9B6303"/>
    <w:multiLevelType w:val="hybridMultilevel"/>
    <w:tmpl w:val="6898161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1D1C66"/>
    <w:multiLevelType w:val="hybridMultilevel"/>
    <w:tmpl w:val="77184E7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AC58B4"/>
    <w:multiLevelType w:val="hybridMultilevel"/>
    <w:tmpl w:val="219A63F8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66A9F"/>
    <w:multiLevelType w:val="hybridMultilevel"/>
    <w:tmpl w:val="37D4329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D37016"/>
    <w:multiLevelType w:val="hybridMultilevel"/>
    <w:tmpl w:val="AA6ED26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4B2CDC"/>
    <w:multiLevelType w:val="hybridMultilevel"/>
    <w:tmpl w:val="58CC08F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CF1D17"/>
    <w:multiLevelType w:val="hybridMultilevel"/>
    <w:tmpl w:val="619043C0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6D280B"/>
    <w:multiLevelType w:val="hybridMultilevel"/>
    <w:tmpl w:val="C0A29C7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7A344E"/>
    <w:multiLevelType w:val="hybridMultilevel"/>
    <w:tmpl w:val="DFD8171C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732D77"/>
    <w:multiLevelType w:val="hybridMultilevel"/>
    <w:tmpl w:val="EA542148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813817"/>
    <w:multiLevelType w:val="hybridMultilevel"/>
    <w:tmpl w:val="83C220D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D9491B"/>
    <w:multiLevelType w:val="hybridMultilevel"/>
    <w:tmpl w:val="83D27A3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566AFD"/>
    <w:multiLevelType w:val="hybridMultilevel"/>
    <w:tmpl w:val="5394CCD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855241"/>
    <w:multiLevelType w:val="hybridMultilevel"/>
    <w:tmpl w:val="7700D7F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6E573B"/>
    <w:multiLevelType w:val="hybridMultilevel"/>
    <w:tmpl w:val="969EB73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DBF579C"/>
    <w:multiLevelType w:val="hybridMultilevel"/>
    <w:tmpl w:val="7C1CA024"/>
    <w:lvl w:ilvl="0" w:tplc="100A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788" w:hanging="360"/>
      </w:pPr>
    </w:lvl>
    <w:lvl w:ilvl="2" w:tplc="100A001B" w:tentative="1">
      <w:start w:val="1"/>
      <w:numFmt w:val="lowerRoman"/>
      <w:lvlText w:val="%3."/>
      <w:lvlJc w:val="right"/>
      <w:pPr>
        <w:ind w:left="2508" w:hanging="180"/>
      </w:pPr>
    </w:lvl>
    <w:lvl w:ilvl="3" w:tplc="100A000F" w:tentative="1">
      <w:start w:val="1"/>
      <w:numFmt w:val="decimal"/>
      <w:lvlText w:val="%4."/>
      <w:lvlJc w:val="left"/>
      <w:pPr>
        <w:ind w:left="3228" w:hanging="360"/>
      </w:pPr>
    </w:lvl>
    <w:lvl w:ilvl="4" w:tplc="100A0019" w:tentative="1">
      <w:start w:val="1"/>
      <w:numFmt w:val="lowerLetter"/>
      <w:lvlText w:val="%5."/>
      <w:lvlJc w:val="left"/>
      <w:pPr>
        <w:ind w:left="3948" w:hanging="360"/>
      </w:pPr>
    </w:lvl>
    <w:lvl w:ilvl="5" w:tplc="100A001B" w:tentative="1">
      <w:start w:val="1"/>
      <w:numFmt w:val="lowerRoman"/>
      <w:lvlText w:val="%6."/>
      <w:lvlJc w:val="right"/>
      <w:pPr>
        <w:ind w:left="4668" w:hanging="180"/>
      </w:pPr>
    </w:lvl>
    <w:lvl w:ilvl="6" w:tplc="100A000F" w:tentative="1">
      <w:start w:val="1"/>
      <w:numFmt w:val="decimal"/>
      <w:lvlText w:val="%7."/>
      <w:lvlJc w:val="left"/>
      <w:pPr>
        <w:ind w:left="5388" w:hanging="360"/>
      </w:pPr>
    </w:lvl>
    <w:lvl w:ilvl="7" w:tplc="100A0019" w:tentative="1">
      <w:start w:val="1"/>
      <w:numFmt w:val="lowerLetter"/>
      <w:lvlText w:val="%8."/>
      <w:lvlJc w:val="left"/>
      <w:pPr>
        <w:ind w:left="6108" w:hanging="360"/>
      </w:pPr>
    </w:lvl>
    <w:lvl w:ilvl="8" w:tplc="1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E20C5D"/>
    <w:multiLevelType w:val="hybridMultilevel"/>
    <w:tmpl w:val="19D8F0B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4C6BE1"/>
    <w:multiLevelType w:val="hybridMultilevel"/>
    <w:tmpl w:val="E79277D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1E34B2"/>
    <w:multiLevelType w:val="hybridMultilevel"/>
    <w:tmpl w:val="C34258B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1E0F0F"/>
    <w:multiLevelType w:val="hybridMultilevel"/>
    <w:tmpl w:val="D19CF11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E729E6"/>
    <w:multiLevelType w:val="hybridMultilevel"/>
    <w:tmpl w:val="357C59D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7B44BC"/>
    <w:multiLevelType w:val="hybridMultilevel"/>
    <w:tmpl w:val="66E03B2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D661C6"/>
    <w:multiLevelType w:val="hybridMultilevel"/>
    <w:tmpl w:val="AB80EB88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AD6C84"/>
    <w:multiLevelType w:val="hybridMultilevel"/>
    <w:tmpl w:val="9D623CF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173B90"/>
    <w:multiLevelType w:val="hybridMultilevel"/>
    <w:tmpl w:val="88A6F0C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447ADD"/>
    <w:multiLevelType w:val="hybridMultilevel"/>
    <w:tmpl w:val="8412271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5067D8"/>
    <w:multiLevelType w:val="hybridMultilevel"/>
    <w:tmpl w:val="1ED2E11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ED27779"/>
    <w:multiLevelType w:val="hybridMultilevel"/>
    <w:tmpl w:val="75DE259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BF3DBB"/>
    <w:multiLevelType w:val="hybridMultilevel"/>
    <w:tmpl w:val="EECA3A8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587F00"/>
    <w:multiLevelType w:val="hybridMultilevel"/>
    <w:tmpl w:val="C892329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5B34B5"/>
    <w:multiLevelType w:val="hybridMultilevel"/>
    <w:tmpl w:val="913887F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6F0E62"/>
    <w:multiLevelType w:val="hybridMultilevel"/>
    <w:tmpl w:val="DE620A8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7C6705"/>
    <w:multiLevelType w:val="hybridMultilevel"/>
    <w:tmpl w:val="033C696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8B0EB9"/>
    <w:multiLevelType w:val="hybridMultilevel"/>
    <w:tmpl w:val="ED36F69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392A41"/>
    <w:multiLevelType w:val="hybridMultilevel"/>
    <w:tmpl w:val="4EA8ED3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C275A"/>
    <w:multiLevelType w:val="hybridMultilevel"/>
    <w:tmpl w:val="B1B2A55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9EF4A71"/>
    <w:multiLevelType w:val="hybridMultilevel"/>
    <w:tmpl w:val="6586457C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FD20EAD"/>
    <w:multiLevelType w:val="hybridMultilevel"/>
    <w:tmpl w:val="45CC006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0320AB5"/>
    <w:multiLevelType w:val="hybridMultilevel"/>
    <w:tmpl w:val="E20C9C4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6032E6F"/>
    <w:multiLevelType w:val="hybridMultilevel"/>
    <w:tmpl w:val="07627B3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60913DA"/>
    <w:multiLevelType w:val="hybridMultilevel"/>
    <w:tmpl w:val="8F60E25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70420A3"/>
    <w:multiLevelType w:val="hybridMultilevel"/>
    <w:tmpl w:val="943E92F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7431E72"/>
    <w:multiLevelType w:val="hybridMultilevel"/>
    <w:tmpl w:val="5E68456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8826C26"/>
    <w:multiLevelType w:val="hybridMultilevel"/>
    <w:tmpl w:val="7E02967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BDB4DF6"/>
    <w:multiLevelType w:val="hybridMultilevel"/>
    <w:tmpl w:val="2E7251D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F390230"/>
    <w:multiLevelType w:val="hybridMultilevel"/>
    <w:tmpl w:val="31003A4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7"/>
  </w:num>
  <w:num w:numId="3">
    <w:abstractNumId w:val="18"/>
  </w:num>
  <w:num w:numId="4">
    <w:abstractNumId w:val="13"/>
  </w:num>
  <w:num w:numId="5">
    <w:abstractNumId w:val="35"/>
  </w:num>
  <w:num w:numId="6">
    <w:abstractNumId w:val="45"/>
  </w:num>
  <w:num w:numId="7">
    <w:abstractNumId w:val="34"/>
  </w:num>
  <w:num w:numId="8">
    <w:abstractNumId w:val="11"/>
  </w:num>
  <w:num w:numId="9">
    <w:abstractNumId w:val="44"/>
  </w:num>
  <w:num w:numId="10">
    <w:abstractNumId w:val="9"/>
  </w:num>
  <w:num w:numId="11">
    <w:abstractNumId w:val="50"/>
  </w:num>
  <w:num w:numId="12">
    <w:abstractNumId w:val="40"/>
  </w:num>
  <w:num w:numId="13">
    <w:abstractNumId w:val="27"/>
  </w:num>
  <w:num w:numId="14">
    <w:abstractNumId w:val="30"/>
  </w:num>
  <w:num w:numId="15">
    <w:abstractNumId w:val="51"/>
  </w:num>
  <w:num w:numId="16">
    <w:abstractNumId w:val="29"/>
  </w:num>
  <w:num w:numId="17">
    <w:abstractNumId w:val="3"/>
  </w:num>
  <w:num w:numId="18">
    <w:abstractNumId w:val="52"/>
  </w:num>
  <w:num w:numId="19">
    <w:abstractNumId w:val="6"/>
  </w:num>
  <w:num w:numId="20">
    <w:abstractNumId w:val="21"/>
  </w:num>
  <w:num w:numId="21">
    <w:abstractNumId w:val="31"/>
  </w:num>
  <w:num w:numId="22">
    <w:abstractNumId w:val="10"/>
  </w:num>
  <w:num w:numId="23">
    <w:abstractNumId w:val="12"/>
  </w:num>
  <w:num w:numId="24">
    <w:abstractNumId w:val="47"/>
  </w:num>
  <w:num w:numId="25">
    <w:abstractNumId w:val="32"/>
  </w:num>
  <w:num w:numId="26">
    <w:abstractNumId w:val="15"/>
  </w:num>
  <w:num w:numId="27">
    <w:abstractNumId w:val="28"/>
  </w:num>
  <w:num w:numId="28">
    <w:abstractNumId w:val="24"/>
  </w:num>
  <w:num w:numId="29">
    <w:abstractNumId w:val="2"/>
  </w:num>
  <w:num w:numId="30">
    <w:abstractNumId w:val="22"/>
  </w:num>
  <w:num w:numId="31">
    <w:abstractNumId w:val="43"/>
  </w:num>
  <w:num w:numId="32">
    <w:abstractNumId w:val="17"/>
  </w:num>
  <w:num w:numId="33">
    <w:abstractNumId w:val="19"/>
  </w:num>
  <w:num w:numId="34">
    <w:abstractNumId w:val="16"/>
  </w:num>
  <w:num w:numId="35">
    <w:abstractNumId w:val="1"/>
  </w:num>
  <w:num w:numId="36">
    <w:abstractNumId w:val="7"/>
  </w:num>
  <w:num w:numId="37">
    <w:abstractNumId w:val="33"/>
  </w:num>
  <w:num w:numId="38">
    <w:abstractNumId w:val="8"/>
  </w:num>
  <w:num w:numId="39">
    <w:abstractNumId w:val="54"/>
  </w:num>
  <w:num w:numId="40">
    <w:abstractNumId w:val="39"/>
  </w:num>
  <w:num w:numId="41">
    <w:abstractNumId w:val="48"/>
  </w:num>
  <w:num w:numId="42">
    <w:abstractNumId w:val="5"/>
  </w:num>
  <w:num w:numId="43">
    <w:abstractNumId w:val="36"/>
  </w:num>
  <w:num w:numId="44">
    <w:abstractNumId w:val="41"/>
  </w:num>
  <w:num w:numId="45">
    <w:abstractNumId w:val="46"/>
  </w:num>
  <w:num w:numId="46">
    <w:abstractNumId w:val="26"/>
  </w:num>
  <w:num w:numId="47">
    <w:abstractNumId w:val="42"/>
  </w:num>
  <w:num w:numId="48">
    <w:abstractNumId w:val="53"/>
  </w:num>
  <w:num w:numId="49">
    <w:abstractNumId w:val="25"/>
  </w:num>
  <w:num w:numId="50">
    <w:abstractNumId w:val="4"/>
  </w:num>
  <w:num w:numId="51">
    <w:abstractNumId w:val="0"/>
  </w:num>
  <w:num w:numId="52">
    <w:abstractNumId w:val="49"/>
  </w:num>
  <w:num w:numId="53">
    <w:abstractNumId w:val="20"/>
  </w:num>
  <w:num w:numId="54">
    <w:abstractNumId w:val="38"/>
  </w:num>
  <w:num w:numId="55">
    <w:abstractNumId w:val="2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924"/>
    <w:rsid w:val="00001E21"/>
    <w:rsid w:val="00004D08"/>
    <w:rsid w:val="00005385"/>
    <w:rsid w:val="000102EB"/>
    <w:rsid w:val="00043EBF"/>
    <w:rsid w:val="00046811"/>
    <w:rsid w:val="00053452"/>
    <w:rsid w:val="00073391"/>
    <w:rsid w:val="00075E7B"/>
    <w:rsid w:val="000A7EBD"/>
    <w:rsid w:val="000C01A5"/>
    <w:rsid w:val="000E1A50"/>
    <w:rsid w:val="000E6EF9"/>
    <w:rsid w:val="00101297"/>
    <w:rsid w:val="001161A6"/>
    <w:rsid w:val="00124D76"/>
    <w:rsid w:val="00130C0B"/>
    <w:rsid w:val="00130F02"/>
    <w:rsid w:val="00164B76"/>
    <w:rsid w:val="00166320"/>
    <w:rsid w:val="0017154C"/>
    <w:rsid w:val="00182D8D"/>
    <w:rsid w:val="001C7A82"/>
    <w:rsid w:val="001D0C8A"/>
    <w:rsid w:val="001E3E0D"/>
    <w:rsid w:val="001F000B"/>
    <w:rsid w:val="001F1A32"/>
    <w:rsid w:val="001F228A"/>
    <w:rsid w:val="001F4A32"/>
    <w:rsid w:val="002255BE"/>
    <w:rsid w:val="0024076F"/>
    <w:rsid w:val="002450AB"/>
    <w:rsid w:val="0026461C"/>
    <w:rsid w:val="00272CFF"/>
    <w:rsid w:val="00273E1F"/>
    <w:rsid w:val="002925CA"/>
    <w:rsid w:val="002A0298"/>
    <w:rsid w:val="002B38C2"/>
    <w:rsid w:val="002B70EB"/>
    <w:rsid w:val="00303362"/>
    <w:rsid w:val="00304693"/>
    <w:rsid w:val="00350E89"/>
    <w:rsid w:val="00360DE4"/>
    <w:rsid w:val="00362248"/>
    <w:rsid w:val="003737E8"/>
    <w:rsid w:val="0038712C"/>
    <w:rsid w:val="003C5D81"/>
    <w:rsid w:val="003F597E"/>
    <w:rsid w:val="004014A2"/>
    <w:rsid w:val="004153AC"/>
    <w:rsid w:val="00424C78"/>
    <w:rsid w:val="00425C16"/>
    <w:rsid w:val="004444EC"/>
    <w:rsid w:val="00450791"/>
    <w:rsid w:val="0047172E"/>
    <w:rsid w:val="00481F77"/>
    <w:rsid w:val="00493A82"/>
    <w:rsid w:val="004A551D"/>
    <w:rsid w:val="004C27A3"/>
    <w:rsid w:val="004C7D7D"/>
    <w:rsid w:val="004D7F24"/>
    <w:rsid w:val="00502AB8"/>
    <w:rsid w:val="005107F6"/>
    <w:rsid w:val="00532289"/>
    <w:rsid w:val="00536354"/>
    <w:rsid w:val="00551A25"/>
    <w:rsid w:val="00562AB5"/>
    <w:rsid w:val="00572C1A"/>
    <w:rsid w:val="00581DB6"/>
    <w:rsid w:val="005A1265"/>
    <w:rsid w:val="005C05B5"/>
    <w:rsid w:val="005C2924"/>
    <w:rsid w:val="005D1F4A"/>
    <w:rsid w:val="005E5A36"/>
    <w:rsid w:val="00601EC4"/>
    <w:rsid w:val="00601F35"/>
    <w:rsid w:val="00606233"/>
    <w:rsid w:val="00617F7D"/>
    <w:rsid w:val="006715B7"/>
    <w:rsid w:val="006737BA"/>
    <w:rsid w:val="00693972"/>
    <w:rsid w:val="006A7AD9"/>
    <w:rsid w:val="006B2346"/>
    <w:rsid w:val="006C3036"/>
    <w:rsid w:val="006D37B4"/>
    <w:rsid w:val="006E6D3B"/>
    <w:rsid w:val="00704705"/>
    <w:rsid w:val="00723F24"/>
    <w:rsid w:val="007312B6"/>
    <w:rsid w:val="00731E6A"/>
    <w:rsid w:val="00733965"/>
    <w:rsid w:val="00750B66"/>
    <w:rsid w:val="00750C52"/>
    <w:rsid w:val="00751763"/>
    <w:rsid w:val="007B2BE7"/>
    <w:rsid w:val="007F39BB"/>
    <w:rsid w:val="008058D0"/>
    <w:rsid w:val="008216C2"/>
    <w:rsid w:val="00827893"/>
    <w:rsid w:val="00854F82"/>
    <w:rsid w:val="00873346"/>
    <w:rsid w:val="008741F6"/>
    <w:rsid w:val="008A1056"/>
    <w:rsid w:val="008B5BE2"/>
    <w:rsid w:val="008B5EF5"/>
    <w:rsid w:val="008B68EB"/>
    <w:rsid w:val="008C2017"/>
    <w:rsid w:val="008F4484"/>
    <w:rsid w:val="00900CC0"/>
    <w:rsid w:val="009043F1"/>
    <w:rsid w:val="00924FBA"/>
    <w:rsid w:val="0092748C"/>
    <w:rsid w:val="00942205"/>
    <w:rsid w:val="009452FC"/>
    <w:rsid w:val="00954C00"/>
    <w:rsid w:val="00956CAB"/>
    <w:rsid w:val="009620A1"/>
    <w:rsid w:val="00970D47"/>
    <w:rsid w:val="009930B5"/>
    <w:rsid w:val="009A3E95"/>
    <w:rsid w:val="009A5048"/>
    <w:rsid w:val="009B5B05"/>
    <w:rsid w:val="009C4797"/>
    <w:rsid w:val="009C54E3"/>
    <w:rsid w:val="009C67BB"/>
    <w:rsid w:val="009F09A9"/>
    <w:rsid w:val="00A31400"/>
    <w:rsid w:val="00A36444"/>
    <w:rsid w:val="00A366DB"/>
    <w:rsid w:val="00A36C25"/>
    <w:rsid w:val="00A375A8"/>
    <w:rsid w:val="00A37CE8"/>
    <w:rsid w:val="00A44904"/>
    <w:rsid w:val="00A5030D"/>
    <w:rsid w:val="00A72137"/>
    <w:rsid w:val="00A832E6"/>
    <w:rsid w:val="00A925BC"/>
    <w:rsid w:val="00A954D0"/>
    <w:rsid w:val="00AD3DF7"/>
    <w:rsid w:val="00AE3EBB"/>
    <w:rsid w:val="00B220F9"/>
    <w:rsid w:val="00B24C2B"/>
    <w:rsid w:val="00B61CD9"/>
    <w:rsid w:val="00BA3675"/>
    <w:rsid w:val="00BA673F"/>
    <w:rsid w:val="00BE1607"/>
    <w:rsid w:val="00BE45A4"/>
    <w:rsid w:val="00BF56A5"/>
    <w:rsid w:val="00C02C6E"/>
    <w:rsid w:val="00C16232"/>
    <w:rsid w:val="00C177EE"/>
    <w:rsid w:val="00C270D3"/>
    <w:rsid w:val="00C3244B"/>
    <w:rsid w:val="00C324A0"/>
    <w:rsid w:val="00C54CED"/>
    <w:rsid w:val="00C87756"/>
    <w:rsid w:val="00C913CF"/>
    <w:rsid w:val="00CA47C3"/>
    <w:rsid w:val="00CB1D25"/>
    <w:rsid w:val="00CD231B"/>
    <w:rsid w:val="00CD2DCE"/>
    <w:rsid w:val="00CD5FB2"/>
    <w:rsid w:val="00CD61A9"/>
    <w:rsid w:val="00CD6CEE"/>
    <w:rsid w:val="00CE011B"/>
    <w:rsid w:val="00CE4861"/>
    <w:rsid w:val="00CE7751"/>
    <w:rsid w:val="00D13755"/>
    <w:rsid w:val="00D447D7"/>
    <w:rsid w:val="00D76783"/>
    <w:rsid w:val="00D9140D"/>
    <w:rsid w:val="00DB36B5"/>
    <w:rsid w:val="00DC7500"/>
    <w:rsid w:val="00DD7D6F"/>
    <w:rsid w:val="00DF15AE"/>
    <w:rsid w:val="00E11C57"/>
    <w:rsid w:val="00E7069F"/>
    <w:rsid w:val="00E72BA2"/>
    <w:rsid w:val="00E81F60"/>
    <w:rsid w:val="00EC290B"/>
    <w:rsid w:val="00EC3FC3"/>
    <w:rsid w:val="00EC6F4A"/>
    <w:rsid w:val="00EF79FF"/>
    <w:rsid w:val="00F169D0"/>
    <w:rsid w:val="00F17564"/>
    <w:rsid w:val="00F23911"/>
    <w:rsid w:val="00F34B29"/>
    <w:rsid w:val="00F414CB"/>
    <w:rsid w:val="00F62692"/>
    <w:rsid w:val="00F63912"/>
    <w:rsid w:val="00F701F1"/>
    <w:rsid w:val="00F87FCD"/>
    <w:rsid w:val="00FB1C9B"/>
    <w:rsid w:val="00FC0C62"/>
    <w:rsid w:val="00FE6E7D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216C2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216C2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8216C2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8216C2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04681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87FC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7FCD"/>
    <w:rPr>
      <w:rFonts w:ascii="Tahoma" w:eastAsia="Calibri" w:hAnsi="Tahoma" w:cs="Tahoma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216C2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216C2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8216C2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8216C2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04681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87FC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7FCD"/>
    <w:rPr>
      <w:rFonts w:ascii="Tahoma" w:eastAsia="Calibri" w:hAnsi="Tahoma" w:cs="Tahoma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1054</TotalTime>
  <Pages>11</Pages>
  <Words>4338</Words>
  <Characters>23861</Characters>
  <Application>Microsoft Office Word</Application>
  <DocSecurity>0</DocSecurity>
  <Lines>198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176</cp:revision>
  <dcterms:created xsi:type="dcterms:W3CDTF">2014-04-27T02:35:00Z</dcterms:created>
  <dcterms:modified xsi:type="dcterms:W3CDTF">2014-10-21T03:21:00Z</dcterms:modified>
</cp:coreProperties>
</file>